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F280A" w14:textId="7CCCADCF" w:rsidR="00CA54EB" w:rsidRPr="008D0A9C" w:rsidRDefault="00CA54EB" w:rsidP="009E11A7">
      <w:pPr>
        <w:pStyle w:val="TFaculdadeeNome"/>
      </w:pPr>
      <w:r w:rsidRPr="008D0A9C">
        <w:t>Facu</w:t>
      </w:r>
      <w:r w:rsidR="00994074" w:rsidRPr="008D0A9C">
        <w:t>l</w:t>
      </w:r>
      <w:r w:rsidRPr="008D0A9C">
        <w:t xml:space="preserve">dade de </w:t>
      </w:r>
      <w:r w:rsidR="00994074" w:rsidRPr="008D0A9C">
        <w:t>Ciências do Desporto e Educação Física</w:t>
      </w:r>
      <w:r w:rsidRPr="008D0A9C">
        <w:t xml:space="preserve"> </w:t>
      </w:r>
      <w:r w:rsidR="00994074" w:rsidRPr="008D0A9C">
        <w:br/>
      </w:r>
      <w:r w:rsidRPr="008D0A9C">
        <w:t>da Universidade de Coimbra</w:t>
      </w:r>
    </w:p>
    <w:p w14:paraId="046FBC16" w14:textId="77777777" w:rsidR="008D0A9C" w:rsidRPr="008D0A9C" w:rsidRDefault="008D0A9C" w:rsidP="009E11A7">
      <w:pPr>
        <w:jc w:val="center"/>
      </w:pPr>
    </w:p>
    <w:p w14:paraId="4D8F5129" w14:textId="77777777" w:rsidR="00FF23CE" w:rsidRDefault="00FF23CE" w:rsidP="009E11A7">
      <w:pPr>
        <w:jc w:val="center"/>
      </w:pPr>
    </w:p>
    <w:p w14:paraId="5EDFF626" w14:textId="77777777" w:rsidR="00EA2477" w:rsidRPr="008D0A9C" w:rsidRDefault="00EA2477" w:rsidP="009E11A7">
      <w:pPr>
        <w:jc w:val="center"/>
      </w:pPr>
    </w:p>
    <w:p w14:paraId="0E298271" w14:textId="77777777" w:rsidR="00FF23CE" w:rsidRPr="008D0A9C" w:rsidRDefault="00CA54EB" w:rsidP="009E11A7">
      <w:pPr>
        <w:pStyle w:val="TRostoTtulo"/>
      </w:pPr>
      <w:r w:rsidRPr="008D0A9C">
        <w:t>O POEMA DA VELHICE</w:t>
      </w:r>
    </w:p>
    <w:p w14:paraId="697DD5C8" w14:textId="77777777" w:rsidR="000C350B" w:rsidRPr="008D0A9C" w:rsidRDefault="00CA54EB" w:rsidP="009E11A7">
      <w:pPr>
        <w:pStyle w:val="TRostoSubtitulo"/>
      </w:pPr>
      <w:r w:rsidRPr="008D0A9C">
        <w:t>De Lopo Serrão</w:t>
      </w:r>
    </w:p>
    <w:p w14:paraId="5334DB2E" w14:textId="77777777" w:rsidR="00BC6E08" w:rsidRDefault="00BC6E08" w:rsidP="009E11A7">
      <w:pPr>
        <w:jc w:val="center"/>
      </w:pPr>
    </w:p>
    <w:p w14:paraId="07D0C9EA" w14:textId="77777777" w:rsidR="009E11A7" w:rsidRDefault="009E11A7" w:rsidP="009E11A7">
      <w:pPr>
        <w:jc w:val="center"/>
      </w:pPr>
    </w:p>
    <w:p w14:paraId="6FDED1DF" w14:textId="77777777" w:rsidR="009E11A7" w:rsidRDefault="009E11A7" w:rsidP="009E11A7">
      <w:pPr>
        <w:jc w:val="center"/>
      </w:pPr>
    </w:p>
    <w:p w14:paraId="28BF080B" w14:textId="77777777" w:rsidR="009E11A7" w:rsidRPr="008D0A9C" w:rsidRDefault="009E11A7" w:rsidP="009E11A7">
      <w:pPr>
        <w:jc w:val="center"/>
      </w:pPr>
    </w:p>
    <w:p w14:paraId="2BA87C26" w14:textId="357B66A1" w:rsidR="00CA54EB" w:rsidRPr="008D0A9C" w:rsidRDefault="00994074" w:rsidP="009E11A7">
      <w:pPr>
        <w:pStyle w:val="TFaculdadeeNome"/>
      </w:pPr>
      <w:r w:rsidRPr="008D0A9C">
        <w:t>José Carlos da Silva Pinho Semedo e Sá</w:t>
      </w:r>
    </w:p>
    <w:p w14:paraId="79AF874E" w14:textId="77777777" w:rsidR="008D0A9C" w:rsidRDefault="008D0A9C" w:rsidP="009E11A7">
      <w:pPr>
        <w:jc w:val="center"/>
      </w:pPr>
    </w:p>
    <w:p w14:paraId="52265D3C" w14:textId="77777777" w:rsidR="009E11A7" w:rsidRDefault="009E11A7" w:rsidP="009E11A7">
      <w:pPr>
        <w:jc w:val="center"/>
      </w:pPr>
    </w:p>
    <w:p w14:paraId="658CE179" w14:textId="77777777" w:rsidR="009E11A7" w:rsidRPr="008D0A9C" w:rsidRDefault="009E11A7" w:rsidP="009E11A7">
      <w:pPr>
        <w:jc w:val="center"/>
      </w:pPr>
    </w:p>
    <w:p w14:paraId="5DE6C2CE" w14:textId="77777777" w:rsidR="00CA54EB" w:rsidRDefault="00CA54EB" w:rsidP="009E11A7">
      <w:pPr>
        <w:jc w:val="center"/>
      </w:pPr>
      <w:r w:rsidRPr="008D0A9C">
        <w:t>VOLUME 1</w:t>
      </w:r>
    </w:p>
    <w:p w14:paraId="4899205D" w14:textId="77777777" w:rsidR="00EA2477" w:rsidRPr="008D0A9C" w:rsidRDefault="00EA2477" w:rsidP="009E11A7">
      <w:pPr>
        <w:jc w:val="left"/>
      </w:pPr>
    </w:p>
    <w:p w14:paraId="4F16CD9E" w14:textId="77777777" w:rsidR="001D7AF6" w:rsidRPr="008D0A9C" w:rsidRDefault="00CA54EB" w:rsidP="00DD2A6B">
      <w:r w:rsidRPr="008D0A9C">
        <w:t>Dissertação de Doutorament</w:t>
      </w:r>
      <w:r w:rsidR="00994074" w:rsidRPr="008D0A9C">
        <w:t>o na área científica de Arquite</w:t>
      </w:r>
      <w:r w:rsidRPr="008D0A9C">
        <w:t>tura e Construção orientad</w:t>
      </w:r>
      <w:r w:rsidR="00994074" w:rsidRPr="008D0A9C">
        <w:t>a pelo Senhor Professor Arquite</w:t>
      </w:r>
      <w:r w:rsidRPr="008D0A9C">
        <w:t>to Alexandre Vieira Pinto Alves Costa e apresen</w:t>
      </w:r>
      <w:r w:rsidR="00994074" w:rsidRPr="008D0A9C">
        <w:t>tada ao Departamento de Arquite</w:t>
      </w:r>
      <w:r w:rsidRPr="008D0A9C">
        <w:t>tura da Faculdade de Ciências Tecnologia da Universidade de Coimbra.</w:t>
      </w:r>
    </w:p>
    <w:p w14:paraId="38DB191D" w14:textId="77777777" w:rsidR="00CA54EB" w:rsidRPr="008D0A9C" w:rsidRDefault="00CA54EB" w:rsidP="00DD2A6B">
      <w:bookmarkStart w:id="0" w:name="_GoBack"/>
      <w:bookmarkEnd w:id="0"/>
    </w:p>
    <w:p w14:paraId="485F4AE5" w14:textId="77777777" w:rsidR="00994074" w:rsidRPr="008D0A9C" w:rsidRDefault="00994074" w:rsidP="009E11A7">
      <w:pPr>
        <w:jc w:val="center"/>
      </w:pPr>
    </w:p>
    <w:p w14:paraId="7C5D57DC" w14:textId="6BEB5720" w:rsidR="009E11A7" w:rsidRDefault="00CA54EB" w:rsidP="009E11A7">
      <w:pPr>
        <w:jc w:val="center"/>
      </w:pPr>
      <w:r w:rsidRPr="008D0A9C">
        <w:t>Dezembro de 2001</w:t>
      </w:r>
    </w:p>
    <w:p w14:paraId="3E7A50A6" w14:textId="51CF4978" w:rsidR="009E11A7" w:rsidRDefault="009E11A7">
      <w:pPr>
        <w:spacing w:line="240" w:lineRule="auto"/>
        <w:jc w:val="left"/>
      </w:pPr>
      <w:r>
        <w:br w:type="page"/>
      </w:r>
    </w:p>
    <w:p w14:paraId="33E103E7" w14:textId="77777777" w:rsidR="008353A0" w:rsidRDefault="008353A0" w:rsidP="008353A0">
      <w:pPr>
        <w:jc w:val="left"/>
        <w:rPr>
          <w:sz w:val="52"/>
          <w:szCs w:val="52"/>
        </w:rPr>
      </w:pPr>
    </w:p>
    <w:p w14:paraId="5A5F71AF" w14:textId="77777777" w:rsidR="008353A0" w:rsidRDefault="008353A0" w:rsidP="008353A0">
      <w:pPr>
        <w:jc w:val="left"/>
        <w:rPr>
          <w:sz w:val="52"/>
          <w:szCs w:val="52"/>
        </w:rPr>
      </w:pPr>
    </w:p>
    <w:p w14:paraId="27A8FAAF" w14:textId="77777777" w:rsidR="008353A0" w:rsidRDefault="008353A0">
      <w:pPr>
        <w:spacing w:line="240" w:lineRule="auto"/>
        <w:jc w:val="left"/>
        <w:rPr>
          <w:sz w:val="52"/>
          <w:szCs w:val="52"/>
        </w:rPr>
        <w:sectPr w:rsidR="008353A0" w:rsidSect="009E11A7">
          <w:footerReference w:type="even" r:id="rId8"/>
          <w:footerReference w:type="first" r:id="rId9"/>
          <w:pgSz w:w="11907" w:h="16840" w:code="9"/>
          <w:pgMar w:top="1440" w:right="1440" w:bottom="1075" w:left="1800" w:header="720" w:footer="1196" w:gutter="0"/>
          <w:pgNumType w:fmt="lowerRoman" w:start="1"/>
          <w:cols w:space="720"/>
          <w:titlePg/>
          <w:docGrid w:linePitch="360"/>
        </w:sectPr>
      </w:pPr>
    </w:p>
    <w:p w14:paraId="31EEAED9" w14:textId="77777777" w:rsidR="008353A0" w:rsidRPr="002C2043" w:rsidRDefault="008353A0" w:rsidP="002C2043">
      <w:pPr>
        <w:pStyle w:val="Ttulo"/>
      </w:pPr>
      <w:r w:rsidRPr="002C2043">
        <w:lastRenderedPageBreak/>
        <mc:AlternateContent>
          <mc:Choice Requires="wps">
            <w:drawing>
              <wp:anchor distT="0" distB="0" distL="114300" distR="114300" simplePos="0" relativeHeight="251659264" behindDoc="0" locked="0" layoutInCell="1" allowOverlap="1" wp14:anchorId="0294752A" wp14:editId="145F8E33">
                <wp:simplePos x="0" y="0"/>
                <wp:positionH relativeFrom="column">
                  <wp:posOffset>5256331</wp:posOffset>
                </wp:positionH>
                <wp:positionV relativeFrom="paragraph">
                  <wp:posOffset>8728066</wp:posOffset>
                </wp:positionV>
                <wp:extent cx="266131" cy="348017"/>
                <wp:effectExtent l="0" t="0" r="635" b="0"/>
                <wp:wrapNone/>
                <wp:docPr id="16" name="Retângulo 16"/>
                <wp:cNvGraphicFramePr/>
                <a:graphic xmlns:a="http://schemas.openxmlformats.org/drawingml/2006/main">
                  <a:graphicData uri="http://schemas.microsoft.com/office/word/2010/wordprocessingShape">
                    <wps:wsp>
                      <wps:cNvSpPr/>
                      <wps:spPr>
                        <a:xfrm>
                          <a:off x="0" y="0"/>
                          <a:ext cx="266131" cy="34801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o="http://schemas.microsoft.com/office/mac/office/2008/main" xmlns:mv="urn:schemas-microsoft-com:mac:vml">
            <w:pict>
              <v:rect w14:anchorId="4321BB50" id="Ret_x00e2_ngulo_x0020_16" o:spid="_x0000_s1026" style="position:absolute;margin-left:413.9pt;margin-top:687.25pt;width:20.95pt;height:27.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" fillcolor="white [3212]" stroked="f" strokeweight="2pt"/>
            </w:pict>
          </mc:Fallback>
        </mc:AlternateContent>
      </w:r>
      <w:r w:rsidRPr="002C2043">
        <w:t>Agradecimentos</w:t>
      </w:r>
    </w:p>
    <w:p w14:paraId="2CB69738" w14:textId="77777777" w:rsidR="008353A0" w:rsidRPr="008D0A9C" w:rsidRDefault="008353A0" w:rsidP="008353A0"/>
    <w:p w14:paraId="73D417C2" w14:textId="77777777" w:rsidR="008353A0" w:rsidRPr="008D0A9C" w:rsidRDefault="008353A0" w:rsidP="008353A0"/>
    <w:p w14:paraId="2AA05434" w14:textId="77777777" w:rsidR="008353A0" w:rsidRPr="00045D7A" w:rsidRDefault="008353A0" w:rsidP="008353A0">
      <w:r w:rsidRPr="00045D7A">
        <w:t xml:space="preserve">Lorem ipsum dolor sit amet, consectetuer adipiscing elit, sed diam nonummy nibh euismod tincidunt ut laoreet dolore magna aliquam erat volutpat. </w:t>
      </w:r>
    </w:p>
    <w:p w14:paraId="63CB29ED" w14:textId="77777777" w:rsidR="008353A0" w:rsidRPr="00045D7A" w:rsidRDefault="008353A0" w:rsidP="008353A0"/>
    <w:p w14:paraId="04145D8A" w14:textId="77777777" w:rsidR="008353A0" w:rsidRPr="00045D7A" w:rsidRDefault="008353A0" w:rsidP="008353A0">
      <w:r w:rsidRPr="00045D7A">
        <w:t xml:space="preserve">Ut wisi enim ad minim veniam, quis nostrud exerci tation ullamcorper suscipit lobortis nisl ut aliquip ex ea commodo consequat. </w:t>
      </w:r>
    </w:p>
    <w:p w14:paraId="1C5534F3" w14:textId="77777777" w:rsidR="008353A0" w:rsidRPr="00045D7A" w:rsidRDefault="008353A0" w:rsidP="008353A0"/>
    <w:p w14:paraId="0BDD2280" w14:textId="77777777" w:rsidR="008353A0" w:rsidRPr="00045D7A" w:rsidRDefault="008353A0" w:rsidP="008353A0">
      <w:r w:rsidRPr="00045D7A">
        <w:t>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3D814245" w14:textId="77777777" w:rsidR="008353A0" w:rsidRPr="00045D7A" w:rsidRDefault="008353A0" w:rsidP="008353A0"/>
    <w:p w14:paraId="22D82CA2" w14:textId="77777777" w:rsidR="008353A0" w:rsidRPr="00492723" w:rsidRDefault="008353A0" w:rsidP="008353A0">
      <w:pPr>
        <w:rPr>
          <w:lang w:val="en-US"/>
        </w:rPr>
      </w:pPr>
      <w:r w:rsidRPr="00492723">
        <w:rPr>
          <w:lang w:val="en-US"/>
        </w:rPr>
        <w:t xml:space="preserve">Lorem ipsum dolor sit amet, cons ectetuer adipiscing elit, sed diam nonummy nibh euismod tincidunt ut laoreet dolore magna aliquam erat volutpat. </w:t>
      </w:r>
    </w:p>
    <w:p w14:paraId="5A34F4FA" w14:textId="77777777" w:rsidR="008353A0" w:rsidRPr="00492723" w:rsidRDefault="008353A0" w:rsidP="008353A0">
      <w:pPr>
        <w:rPr>
          <w:lang w:val="en-US"/>
        </w:rPr>
      </w:pPr>
    </w:p>
    <w:p w14:paraId="3CA70884" w14:textId="77777777" w:rsidR="008353A0" w:rsidRPr="00045D7A" w:rsidRDefault="008353A0" w:rsidP="008353A0">
      <w:r w:rsidRPr="00045D7A">
        <w:t>Ut wisi enim ad minim veniam, quis nostrud exerci tation ullamcorper suscipit lobortis nisl ut aliquip ex ea commodo consequat.</w:t>
      </w:r>
    </w:p>
    <w:p w14:paraId="6EFE86CB" w14:textId="77777777" w:rsidR="008353A0" w:rsidRPr="00045D7A" w:rsidRDefault="008353A0" w:rsidP="008353A0"/>
    <w:p w14:paraId="35860798" w14:textId="77777777" w:rsidR="008353A0" w:rsidRPr="00492723" w:rsidRDefault="008353A0" w:rsidP="008353A0">
      <w:pPr>
        <w:rPr>
          <w:lang w:val="en-US"/>
        </w:rPr>
      </w:pPr>
      <w:r w:rsidRPr="00492723">
        <w:rPr>
          <w:lang w:val="en-US"/>
        </w:rPr>
        <w:t>Lorem ipsum dolor sit amet, consectetuer adipiscing elit, sed diam nonummy nibh euismod tincidunt ut laoreet dolore magna aliquam erat volutpat.</w:t>
      </w:r>
    </w:p>
    <w:p w14:paraId="71DE10C8" w14:textId="77777777" w:rsidR="008353A0" w:rsidRPr="00492723" w:rsidRDefault="008353A0" w:rsidP="008353A0">
      <w:pPr>
        <w:rPr>
          <w:lang w:val="en-US"/>
        </w:rPr>
      </w:pPr>
      <w:r w:rsidRPr="00492723">
        <w:rPr>
          <w:lang w:val="en-US"/>
        </w:rPr>
        <w:br w:type="page"/>
      </w:r>
    </w:p>
    <w:p w14:paraId="6F36BC31" w14:textId="77777777" w:rsidR="008353A0" w:rsidRPr="00492723" w:rsidRDefault="008353A0" w:rsidP="002C2043">
      <w:pPr>
        <w:pStyle w:val="Ttulo"/>
        <w:rPr>
          <w:sz w:val="24"/>
          <w:szCs w:val="24"/>
          <w:lang w:val="en-US"/>
        </w:rPr>
      </w:pPr>
      <w:bookmarkStart w:id="1" w:name="_Toc376456764"/>
      <w:bookmarkStart w:id="2" w:name="_Toc517443674"/>
      <w:r w:rsidRPr="00492723">
        <w:rPr>
          <w:lang w:val="en-US"/>
        </w:rPr>
        <w:lastRenderedPageBreak/>
        <w:t>Resumo</w:t>
      </w:r>
      <w:bookmarkEnd w:id="1"/>
      <w:bookmarkEnd w:id="2"/>
    </w:p>
    <w:p w14:paraId="21DEA79A" w14:textId="77777777" w:rsidR="008353A0" w:rsidRPr="00492723" w:rsidRDefault="008353A0" w:rsidP="008353A0">
      <w:pPr>
        <w:rPr>
          <w:lang w:val="en-US"/>
        </w:rPr>
      </w:pPr>
    </w:p>
    <w:p w14:paraId="75D085E6" w14:textId="77777777" w:rsidR="008353A0" w:rsidRPr="00045D7A" w:rsidRDefault="008353A0" w:rsidP="008353A0">
      <w:r w:rsidRPr="00492723">
        <w:rPr>
          <w:lang w:val="en-US"/>
        </w:rPr>
        <w:t xml:space="preserve">Lorem ipsum dolor sit amet, consectetuer adipiscing elit, sed diam nonummy nibh euismod tincidunt ut laoreet dolore magna aliquam erat volutpat. </w:t>
      </w:r>
      <w:r w:rsidRPr="00045D7A">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5BADC948" w14:textId="77777777" w:rsidR="008353A0" w:rsidRPr="00045D7A" w:rsidRDefault="008353A0" w:rsidP="008353A0">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p>
    <w:p w14:paraId="350FAB65" w14:textId="77777777" w:rsidR="008353A0" w:rsidRPr="00045D7A" w:rsidRDefault="008353A0" w:rsidP="008353A0">
      <w:r w:rsidRPr="00492723">
        <w:rPr>
          <w:lang w:val="en-US"/>
        </w:rPr>
        <w:t xml:space="preserve">Lorem ipsum dolor sit amet, consectetuer adipiscing elit, sed diam nonummy nibh euismod tincidunt ut laoreet dolore magna aliquam erat volutpat. </w:t>
      </w:r>
      <w:r w:rsidRPr="00045D7A">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352F0C2C" w14:textId="77777777" w:rsidR="008353A0" w:rsidRPr="00045D7A" w:rsidRDefault="008353A0" w:rsidP="008353A0">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p>
    <w:p w14:paraId="68F2BC96" w14:textId="77777777" w:rsidR="008353A0" w:rsidRPr="008D0A9C" w:rsidRDefault="008353A0" w:rsidP="002C2043">
      <w:pPr>
        <w:pStyle w:val="Ttulo"/>
        <w:rPr>
          <w:sz w:val="24"/>
          <w:szCs w:val="24"/>
          <w:lang w:val="en-US"/>
        </w:rPr>
      </w:pPr>
      <w:bookmarkStart w:id="3" w:name="_Toc376456765"/>
      <w:bookmarkStart w:id="4" w:name="_Toc517443675"/>
      <w:r w:rsidRPr="008D0A9C">
        <w:rPr>
          <w:lang w:val="en-US"/>
        </w:rPr>
        <w:lastRenderedPageBreak/>
        <w:t>Abstract</w:t>
      </w:r>
      <w:bookmarkEnd w:id="3"/>
      <w:bookmarkEnd w:id="4"/>
    </w:p>
    <w:p w14:paraId="4339C712" w14:textId="77777777" w:rsidR="008353A0" w:rsidRPr="008D0A9C" w:rsidRDefault="008353A0" w:rsidP="008353A0">
      <w:pPr>
        <w:rPr>
          <w:lang w:val="en-US"/>
        </w:rPr>
      </w:pPr>
    </w:p>
    <w:p w14:paraId="1A96CBB1" w14:textId="77777777" w:rsidR="008353A0" w:rsidRPr="00CD1B9A" w:rsidRDefault="008353A0" w:rsidP="008353A0">
      <w:pPr>
        <w:rPr>
          <w:i/>
        </w:rPr>
      </w:pPr>
      <w:r w:rsidRPr="00492723">
        <w:rPr>
          <w:i/>
          <w:lang w:val="en-US"/>
        </w:rPr>
        <w:t xml:space="preserve">Lorem ipsum dolor sit amet, consectetuer adipiscing elit, sed diam nonummy nibh euismod tincidunt ut laoreet dolore magna aliquam erat volutpat. </w:t>
      </w:r>
      <w:r w:rsidRPr="00CD1B9A">
        <w:rPr>
          <w:i/>
        </w:rPr>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26110A16" w14:textId="77777777" w:rsidR="008353A0" w:rsidRPr="00CD1B9A" w:rsidRDefault="008353A0" w:rsidP="008353A0">
      <w:pPr>
        <w:rPr>
          <w:i/>
        </w:rPr>
      </w:pPr>
      <w:r w:rsidRPr="00492723">
        <w:rPr>
          <w:i/>
          <w:lang w:val="en-US"/>
        </w:rPr>
        <w:t xml:space="preserve">Lorem ipsum dolor sit amet, cons ectetuer adipiscing elit, sed diam nonummy nibh euismod tincidunt ut laoreet dolore magna aliquam erat volutpat. </w:t>
      </w:r>
      <w:r w:rsidRPr="00CD1B9A">
        <w:rPr>
          <w:i/>
        </w:rPr>
        <w:t>Ut wisi enim ad minim veniam, quis nostrud exerci tation ullamcorper suscipit lobortis nisl ut aliquip ex ea commodo consequat.</w:t>
      </w:r>
    </w:p>
    <w:p w14:paraId="76BCBE16" w14:textId="77777777" w:rsidR="008353A0" w:rsidRPr="00CD1B9A" w:rsidRDefault="008353A0" w:rsidP="008353A0">
      <w:pPr>
        <w:rPr>
          <w:i/>
        </w:rPr>
      </w:pPr>
      <w:r w:rsidRPr="00492723">
        <w:rPr>
          <w:i/>
          <w:lang w:val="en-US"/>
        </w:rPr>
        <w:t xml:space="preserve">Lorem ipsum dolor sit amet, consectetuer adipiscing elit, sed diam nonummy nibh euismod tincidunt ut laoreet dolore magna aliquam erat volutpat. </w:t>
      </w:r>
      <w:r w:rsidRPr="00CD1B9A">
        <w:rPr>
          <w:i/>
        </w:rPr>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41D558DD" w14:textId="77777777" w:rsidR="008353A0" w:rsidRPr="00CD1B9A" w:rsidRDefault="008353A0" w:rsidP="008353A0">
      <w:pPr>
        <w:rPr>
          <w:i/>
        </w:rPr>
      </w:pPr>
      <w:r w:rsidRPr="00492723">
        <w:rPr>
          <w:i/>
          <w:lang w:val="en-US"/>
        </w:rPr>
        <w:t xml:space="preserve">Lorem ipsum dolor sit amet, cons ectetuer adipiscing elit, sed diam nonummy nibh euismod tincidunt ut laoreet dolore magna aliquam erat volutpat. </w:t>
      </w:r>
      <w:r w:rsidRPr="00CD1B9A">
        <w:rPr>
          <w:i/>
        </w:rPr>
        <w:t>Ut wisi enim ad minim veniam, quis nostrud exerci tation ullamcorper suscipit lobortis nisl ut aliquip ex ea commodo consequat.</w:t>
      </w:r>
    </w:p>
    <w:p w14:paraId="30BEEE54" w14:textId="77777777" w:rsidR="008353A0" w:rsidRPr="008D0A9C" w:rsidRDefault="008353A0" w:rsidP="008353A0"/>
    <w:p w14:paraId="27C9D067" w14:textId="77777777" w:rsidR="008353A0" w:rsidRPr="008D0A9C" w:rsidRDefault="008353A0" w:rsidP="008353A0"/>
    <w:p w14:paraId="044CC8A0" w14:textId="77777777" w:rsidR="008353A0" w:rsidRPr="008D0A9C" w:rsidRDefault="008353A0" w:rsidP="002C2043">
      <w:pPr>
        <w:pStyle w:val="Ttulo"/>
      </w:pPr>
      <w:bookmarkStart w:id="5" w:name="_Toc376456766"/>
      <w:bookmarkStart w:id="6" w:name="_Toc517443676"/>
      <w:r w:rsidRPr="008D0A9C">
        <w:lastRenderedPageBreak/>
        <w:t>Índice</w:t>
      </w:r>
      <w:bookmarkEnd w:id="5"/>
      <w:bookmarkEnd w:id="6"/>
    </w:p>
    <w:p w14:paraId="10B9675D" w14:textId="77777777" w:rsidR="008353A0" w:rsidRPr="00A146D9" w:rsidRDefault="008353A0" w:rsidP="008353A0">
      <w:pPr>
        <w:pStyle w:val="TIndice"/>
      </w:pPr>
    </w:p>
    <w:p w14:paraId="33BF07F8" w14:textId="77777777" w:rsidR="008353A0" w:rsidRPr="00A146D9" w:rsidRDefault="008353A0" w:rsidP="008353A0">
      <w:pPr>
        <w:pStyle w:val="TIndice"/>
        <w:rPr>
          <w:noProof/>
        </w:rPr>
      </w:pPr>
      <w:r w:rsidRPr="00A146D9">
        <w:fldChar w:fldCharType="begin"/>
      </w:r>
      <w:r w:rsidRPr="00A146D9">
        <w:instrText xml:space="preserve"> TOC \h \z \t "Cabeçalho 1;3;Cabeçalho 2;4;Cabeçalho;2;Título;1" </w:instrText>
      </w:r>
      <w:r w:rsidRPr="00A146D9">
        <w:fldChar w:fldCharType="separate"/>
      </w:r>
      <w:hyperlink w:anchor="_Toc517443673" w:history="1">
        <w:r w:rsidRPr="00A146D9">
          <w:rPr>
            <w:rStyle w:val="Hiperligao"/>
            <w:rFonts w:ascii="Gill Sans" w:hAnsi="Gill Sans"/>
            <w:noProof/>
          </w:rPr>
          <w:t>Agradecimentos</w:t>
        </w:r>
        <w:r w:rsidRPr="00A146D9">
          <w:rPr>
            <w:noProof/>
            <w:webHidden/>
          </w:rPr>
          <w:tab/>
        </w:r>
        <w:r w:rsidRPr="00A146D9">
          <w:rPr>
            <w:noProof/>
            <w:webHidden/>
          </w:rPr>
          <w:fldChar w:fldCharType="begin"/>
        </w:r>
        <w:r w:rsidRPr="00A146D9">
          <w:rPr>
            <w:noProof/>
            <w:webHidden/>
          </w:rPr>
          <w:instrText xml:space="preserve"> PAGEREF _Toc517443673 \h </w:instrText>
        </w:r>
        <w:r w:rsidRPr="00A146D9">
          <w:rPr>
            <w:noProof/>
            <w:webHidden/>
          </w:rPr>
        </w:r>
        <w:r w:rsidRPr="00A146D9">
          <w:rPr>
            <w:noProof/>
            <w:webHidden/>
          </w:rPr>
          <w:fldChar w:fldCharType="separate"/>
        </w:r>
        <w:r>
          <w:rPr>
            <w:noProof/>
            <w:webHidden/>
          </w:rPr>
          <w:t>12</w:t>
        </w:r>
        <w:r w:rsidRPr="00A146D9">
          <w:rPr>
            <w:noProof/>
            <w:webHidden/>
          </w:rPr>
          <w:fldChar w:fldCharType="end"/>
        </w:r>
      </w:hyperlink>
    </w:p>
    <w:p w14:paraId="42A17CE0" w14:textId="77777777" w:rsidR="008353A0" w:rsidRPr="00A146D9" w:rsidRDefault="002A3369" w:rsidP="008353A0">
      <w:pPr>
        <w:pStyle w:val="TIndice"/>
        <w:rPr>
          <w:noProof/>
        </w:rPr>
      </w:pPr>
      <w:hyperlink w:anchor="_Toc517443674" w:history="1">
        <w:r w:rsidR="008353A0" w:rsidRPr="00A146D9">
          <w:rPr>
            <w:rStyle w:val="Hiperligao"/>
            <w:rFonts w:ascii="Gill Sans" w:hAnsi="Gill Sans"/>
            <w:noProof/>
          </w:rPr>
          <w:t>Resumo</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_Toc517443674 \h </w:instrText>
        </w:r>
        <w:r w:rsidR="008353A0" w:rsidRPr="00A146D9">
          <w:rPr>
            <w:noProof/>
            <w:webHidden/>
          </w:rPr>
        </w:r>
        <w:r w:rsidR="008353A0" w:rsidRPr="00A146D9">
          <w:rPr>
            <w:noProof/>
            <w:webHidden/>
          </w:rPr>
          <w:fldChar w:fldCharType="separate"/>
        </w:r>
        <w:r w:rsidR="008353A0">
          <w:rPr>
            <w:noProof/>
            <w:webHidden/>
          </w:rPr>
          <w:t>iv</w:t>
        </w:r>
        <w:r w:rsidR="008353A0" w:rsidRPr="00A146D9">
          <w:rPr>
            <w:noProof/>
            <w:webHidden/>
          </w:rPr>
          <w:fldChar w:fldCharType="end"/>
        </w:r>
      </w:hyperlink>
    </w:p>
    <w:p w14:paraId="484077AA" w14:textId="77777777" w:rsidR="008353A0" w:rsidRPr="00A146D9" w:rsidRDefault="002A3369" w:rsidP="008353A0">
      <w:pPr>
        <w:pStyle w:val="TIndice"/>
        <w:rPr>
          <w:noProof/>
        </w:rPr>
      </w:pPr>
      <w:hyperlink w:anchor="_Toc517443675" w:history="1">
        <w:r w:rsidR="008353A0" w:rsidRPr="00A146D9">
          <w:rPr>
            <w:rStyle w:val="Hiperligao"/>
            <w:rFonts w:ascii="Gill Sans" w:hAnsi="Gill Sans"/>
            <w:noProof/>
          </w:rPr>
          <w:t>Abstract</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_Toc517443675 \h </w:instrText>
        </w:r>
        <w:r w:rsidR="008353A0" w:rsidRPr="00A146D9">
          <w:rPr>
            <w:noProof/>
            <w:webHidden/>
          </w:rPr>
        </w:r>
        <w:r w:rsidR="008353A0" w:rsidRPr="00A146D9">
          <w:rPr>
            <w:noProof/>
            <w:webHidden/>
          </w:rPr>
          <w:fldChar w:fldCharType="separate"/>
        </w:r>
        <w:r w:rsidR="008353A0">
          <w:rPr>
            <w:noProof/>
            <w:webHidden/>
          </w:rPr>
          <w:t>v</w:t>
        </w:r>
        <w:r w:rsidR="008353A0" w:rsidRPr="00A146D9">
          <w:rPr>
            <w:noProof/>
            <w:webHidden/>
          </w:rPr>
          <w:fldChar w:fldCharType="end"/>
        </w:r>
      </w:hyperlink>
    </w:p>
    <w:p w14:paraId="6C3B89E0" w14:textId="77777777" w:rsidR="008353A0" w:rsidRPr="00A146D9" w:rsidRDefault="002A3369" w:rsidP="008353A0">
      <w:pPr>
        <w:pStyle w:val="TIndice"/>
        <w:rPr>
          <w:noProof/>
        </w:rPr>
      </w:pPr>
      <w:hyperlink w:anchor="_Toc517443676" w:history="1">
        <w:r w:rsidR="008353A0" w:rsidRPr="00A146D9">
          <w:rPr>
            <w:rStyle w:val="Hiperligao"/>
            <w:rFonts w:ascii="Gill Sans" w:hAnsi="Gill Sans"/>
            <w:noProof/>
          </w:rPr>
          <w:t>Índice</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_Toc517443676 \h </w:instrText>
        </w:r>
        <w:r w:rsidR="008353A0" w:rsidRPr="00A146D9">
          <w:rPr>
            <w:noProof/>
            <w:webHidden/>
          </w:rPr>
        </w:r>
        <w:r w:rsidR="008353A0" w:rsidRPr="00A146D9">
          <w:rPr>
            <w:noProof/>
            <w:webHidden/>
          </w:rPr>
          <w:fldChar w:fldCharType="separate"/>
        </w:r>
        <w:r w:rsidR="008353A0">
          <w:rPr>
            <w:noProof/>
            <w:webHidden/>
          </w:rPr>
          <w:t>vi</w:t>
        </w:r>
        <w:r w:rsidR="008353A0" w:rsidRPr="00A146D9">
          <w:rPr>
            <w:noProof/>
            <w:webHidden/>
          </w:rPr>
          <w:fldChar w:fldCharType="end"/>
        </w:r>
      </w:hyperlink>
    </w:p>
    <w:p w14:paraId="43253D67" w14:textId="77777777" w:rsidR="008353A0" w:rsidRPr="00A146D9" w:rsidRDefault="002A3369" w:rsidP="008353A0">
      <w:pPr>
        <w:pStyle w:val="TIndice"/>
        <w:rPr>
          <w:noProof/>
        </w:rPr>
      </w:pPr>
      <w:hyperlink w:anchor="_Toc517443677" w:history="1">
        <w:r w:rsidR="008353A0" w:rsidRPr="00A146D9">
          <w:rPr>
            <w:rStyle w:val="Hiperligao"/>
            <w:rFonts w:ascii="Gill Sans" w:hAnsi="Gill Sans"/>
            <w:noProof/>
          </w:rPr>
          <w:t>Introdução</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_Toc517443677 \h </w:instrText>
        </w:r>
        <w:r w:rsidR="008353A0" w:rsidRPr="00A146D9">
          <w:rPr>
            <w:noProof/>
            <w:webHidden/>
          </w:rPr>
        </w:r>
        <w:r w:rsidR="008353A0" w:rsidRPr="00A146D9">
          <w:rPr>
            <w:noProof/>
            <w:webHidden/>
          </w:rPr>
          <w:fldChar w:fldCharType="separate"/>
        </w:r>
        <w:r w:rsidR="008353A0">
          <w:rPr>
            <w:noProof/>
            <w:webHidden/>
          </w:rPr>
          <w:t>vii</w:t>
        </w:r>
        <w:r w:rsidR="008353A0" w:rsidRPr="00A146D9">
          <w:rPr>
            <w:noProof/>
            <w:webHidden/>
          </w:rPr>
          <w:fldChar w:fldCharType="end"/>
        </w:r>
      </w:hyperlink>
    </w:p>
    <w:p w14:paraId="06B168F8" w14:textId="77777777" w:rsidR="008353A0" w:rsidRPr="00A146D9" w:rsidRDefault="002A3369" w:rsidP="008353A0">
      <w:pPr>
        <w:pStyle w:val="TIndice"/>
        <w:rPr>
          <w:noProof/>
        </w:rPr>
      </w:pPr>
      <w:hyperlink w:anchor="_Toc517443678" w:history="1">
        <w:r w:rsidR="008353A0" w:rsidRPr="00A146D9">
          <w:rPr>
            <w:rStyle w:val="Hiperligao"/>
            <w:rFonts w:ascii="Gill Sans" w:hAnsi="Gill Sans"/>
            <w:noProof/>
          </w:rPr>
          <w:t>TÍTULO</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_Toc517443678 \h </w:instrText>
        </w:r>
        <w:r w:rsidR="008353A0" w:rsidRPr="00A146D9">
          <w:rPr>
            <w:noProof/>
            <w:webHidden/>
          </w:rPr>
        </w:r>
        <w:r w:rsidR="008353A0" w:rsidRPr="00A146D9">
          <w:rPr>
            <w:noProof/>
            <w:webHidden/>
          </w:rPr>
          <w:fldChar w:fldCharType="separate"/>
        </w:r>
        <w:r w:rsidR="008353A0">
          <w:rPr>
            <w:noProof/>
            <w:webHidden/>
          </w:rPr>
          <w:t>viii</w:t>
        </w:r>
        <w:r w:rsidR="008353A0" w:rsidRPr="00A146D9">
          <w:rPr>
            <w:noProof/>
            <w:webHidden/>
          </w:rPr>
          <w:fldChar w:fldCharType="end"/>
        </w:r>
      </w:hyperlink>
    </w:p>
    <w:p w14:paraId="5F14AFAF" w14:textId="77777777" w:rsidR="008353A0" w:rsidRPr="00A146D9" w:rsidRDefault="002A3369" w:rsidP="008353A0">
      <w:pPr>
        <w:pStyle w:val="TIndice"/>
        <w:rPr>
          <w:noProof/>
        </w:rPr>
      </w:pPr>
      <w:hyperlink w:anchor="_Toc517443679" w:history="1">
        <w:r w:rsidR="008353A0" w:rsidRPr="00A146D9">
          <w:rPr>
            <w:rStyle w:val="Hiperligao"/>
            <w:rFonts w:ascii="Gill Sans" w:hAnsi="Gill Sans"/>
            <w:noProof/>
          </w:rPr>
          <w:t>Subtítulo</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_Toc517443679 \h </w:instrText>
        </w:r>
        <w:r w:rsidR="008353A0" w:rsidRPr="00A146D9">
          <w:rPr>
            <w:noProof/>
            <w:webHidden/>
          </w:rPr>
        </w:r>
        <w:r w:rsidR="008353A0" w:rsidRPr="00A146D9">
          <w:rPr>
            <w:noProof/>
            <w:webHidden/>
          </w:rPr>
          <w:fldChar w:fldCharType="separate"/>
        </w:r>
        <w:r w:rsidR="008353A0">
          <w:rPr>
            <w:noProof/>
            <w:webHidden/>
          </w:rPr>
          <w:t>viii</w:t>
        </w:r>
        <w:r w:rsidR="008353A0" w:rsidRPr="00A146D9">
          <w:rPr>
            <w:noProof/>
            <w:webHidden/>
          </w:rPr>
          <w:fldChar w:fldCharType="end"/>
        </w:r>
      </w:hyperlink>
    </w:p>
    <w:p w14:paraId="37A4B241" w14:textId="77777777" w:rsidR="008353A0" w:rsidRPr="00A146D9" w:rsidRDefault="002A3369" w:rsidP="008353A0">
      <w:pPr>
        <w:pStyle w:val="TIndice"/>
        <w:rPr>
          <w:noProof/>
        </w:rPr>
      </w:pPr>
      <w:hyperlink w:anchor="_Toc517443680" w:history="1">
        <w:r w:rsidR="008353A0" w:rsidRPr="00A146D9">
          <w:rPr>
            <w:rStyle w:val="Hiperligao"/>
            <w:rFonts w:ascii="Gill Sans" w:hAnsi="Gill Sans"/>
            <w:noProof/>
          </w:rPr>
          <w:t>Conclusão</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_Toc517443680 \h </w:instrText>
        </w:r>
        <w:r w:rsidR="008353A0" w:rsidRPr="00A146D9">
          <w:rPr>
            <w:noProof/>
            <w:webHidden/>
          </w:rPr>
        </w:r>
        <w:r w:rsidR="008353A0" w:rsidRPr="00A146D9">
          <w:rPr>
            <w:noProof/>
            <w:webHidden/>
          </w:rPr>
          <w:fldChar w:fldCharType="separate"/>
        </w:r>
        <w:r w:rsidR="008353A0">
          <w:rPr>
            <w:noProof/>
            <w:webHidden/>
          </w:rPr>
          <w:t>x</w:t>
        </w:r>
        <w:r w:rsidR="008353A0" w:rsidRPr="00A146D9">
          <w:rPr>
            <w:noProof/>
            <w:webHidden/>
          </w:rPr>
          <w:fldChar w:fldCharType="end"/>
        </w:r>
      </w:hyperlink>
    </w:p>
    <w:p w14:paraId="44572DBF" w14:textId="77777777" w:rsidR="008353A0" w:rsidRPr="00A146D9" w:rsidRDefault="002A3369" w:rsidP="008353A0">
      <w:pPr>
        <w:pStyle w:val="TIndice"/>
        <w:rPr>
          <w:noProof/>
        </w:rPr>
      </w:pPr>
      <w:hyperlink w:anchor="_Toc517443681" w:history="1">
        <w:r w:rsidR="008353A0" w:rsidRPr="00A146D9">
          <w:rPr>
            <w:rStyle w:val="Hiperligao"/>
            <w:rFonts w:ascii="Gill Sans" w:hAnsi="Gill Sans"/>
            <w:noProof/>
          </w:rPr>
          <w:t>Bibliografia</w:t>
        </w:r>
        <w:r w:rsidR="008353A0" w:rsidRPr="00A146D9">
          <w:rPr>
            <w:noProof/>
            <w:webHidden/>
          </w:rPr>
          <w:tab/>
        </w:r>
        <w:r w:rsidR="008353A0" w:rsidRPr="00A146D9">
          <w:rPr>
            <w:noProof/>
            <w:webHidden/>
          </w:rPr>
          <w:fldChar w:fldCharType="begin"/>
        </w:r>
        <w:r w:rsidR="008353A0" w:rsidRPr="00A146D9">
          <w:rPr>
            <w:noProof/>
            <w:webHidden/>
          </w:rPr>
          <w:instrText xml:space="preserve"> PAGEREF _Toc517443681 \h </w:instrText>
        </w:r>
        <w:r w:rsidR="008353A0" w:rsidRPr="00A146D9">
          <w:rPr>
            <w:noProof/>
            <w:webHidden/>
          </w:rPr>
        </w:r>
        <w:r w:rsidR="008353A0" w:rsidRPr="00A146D9">
          <w:rPr>
            <w:noProof/>
            <w:webHidden/>
          </w:rPr>
          <w:fldChar w:fldCharType="separate"/>
        </w:r>
        <w:r w:rsidR="008353A0">
          <w:rPr>
            <w:noProof/>
            <w:webHidden/>
          </w:rPr>
          <w:t>xi</w:t>
        </w:r>
        <w:r w:rsidR="008353A0" w:rsidRPr="00A146D9">
          <w:rPr>
            <w:noProof/>
            <w:webHidden/>
          </w:rPr>
          <w:fldChar w:fldCharType="end"/>
        </w:r>
      </w:hyperlink>
    </w:p>
    <w:p w14:paraId="5F82D2D3" w14:textId="77777777" w:rsidR="008353A0" w:rsidRPr="00A146D9" w:rsidRDefault="008353A0" w:rsidP="008353A0">
      <w:pPr>
        <w:pStyle w:val="TIndice"/>
      </w:pPr>
      <w:r w:rsidRPr="00A146D9">
        <w:fldChar w:fldCharType="end"/>
      </w:r>
    </w:p>
    <w:p w14:paraId="38DECBB5" w14:textId="77777777" w:rsidR="008353A0" w:rsidRPr="008D0A9C" w:rsidRDefault="008353A0" w:rsidP="002C2043">
      <w:pPr>
        <w:pStyle w:val="Ttulo"/>
      </w:pPr>
      <w:bookmarkStart w:id="7" w:name="_Toc517443677"/>
      <w:r w:rsidRPr="008D0A9C">
        <w:lastRenderedPageBreak/>
        <w:t>Introdução</w:t>
      </w:r>
      <w:bookmarkEnd w:id="7"/>
    </w:p>
    <w:p w14:paraId="5639BD8A" w14:textId="77777777" w:rsidR="008353A0" w:rsidRPr="008D0A9C" w:rsidRDefault="008353A0" w:rsidP="008353A0"/>
    <w:p w14:paraId="0029285C" w14:textId="77777777" w:rsidR="008353A0" w:rsidRPr="00045D7A" w:rsidRDefault="008353A0" w:rsidP="008353A0">
      <w:r w:rsidRPr="00045D7A">
        <w:t>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45FE0100" w14:textId="77777777" w:rsidR="008353A0" w:rsidRPr="00045D7A" w:rsidRDefault="008353A0" w:rsidP="008353A0">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p>
    <w:p w14:paraId="3C7943F4" w14:textId="77777777" w:rsidR="008353A0" w:rsidRPr="008D0A9C" w:rsidRDefault="008353A0" w:rsidP="008353A0">
      <w:r w:rsidRPr="00492723">
        <w:rPr>
          <w:lang w:val="en-US"/>
        </w:rPr>
        <w:t xml:space="preserve">Lorem ipsum dolor sit amet, consectetuer adipiscing elit, sed diam nonummy nibh euismod tincidunt ut laoreet dolore magna aliquam erat volutpat. </w:t>
      </w:r>
      <w:r w:rsidRPr="00045D7A">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1330BF89" w14:textId="77777777" w:rsidR="008353A0" w:rsidRPr="008D0A9C" w:rsidRDefault="008353A0" w:rsidP="008353A0"/>
    <w:p w14:paraId="5030A0B8" w14:textId="77777777" w:rsidR="008353A0" w:rsidRPr="008D0A9C" w:rsidRDefault="008353A0" w:rsidP="002C2043">
      <w:pPr>
        <w:pStyle w:val="Ttulo"/>
      </w:pPr>
      <w:bookmarkStart w:id="8" w:name="_Toc517443678"/>
      <w:r>
        <w:lastRenderedPageBreak/>
        <w:t>TÍTULO</w:t>
      </w:r>
      <w:bookmarkEnd w:id="8"/>
    </w:p>
    <w:p w14:paraId="7492844A" w14:textId="77777777" w:rsidR="008353A0" w:rsidRPr="008D0A9C" w:rsidRDefault="008353A0" w:rsidP="008353A0"/>
    <w:p w14:paraId="33E9F5BB" w14:textId="77777777" w:rsidR="008353A0" w:rsidRPr="008D0A9C" w:rsidRDefault="008353A0" w:rsidP="008353A0"/>
    <w:p w14:paraId="3184E1AC" w14:textId="77777777" w:rsidR="008353A0" w:rsidRPr="00045D7A" w:rsidRDefault="008353A0" w:rsidP="008353A0">
      <w:r w:rsidRPr="00045D7A">
        <w:t>Lorem ipsum dolor sit amet, cons ectetuer adipiscing elit, sed diam nonummy nibh euismod tincidunt ut laoreet dolore magna aliquam erat volutpat. Ut wisi enim ad minim veniam, quis nostrud exerci tation ullamcorper suscipit lobortis nisl ut aliquip ex ea commodo consequat.</w:t>
      </w:r>
    </w:p>
    <w:p w14:paraId="51D25C0D" w14:textId="77777777" w:rsidR="008353A0" w:rsidRDefault="008353A0" w:rsidP="008353A0">
      <w:r w:rsidRPr="00492723">
        <w:rPr>
          <w:lang w:val="en-US"/>
        </w:rPr>
        <w:t>Lorem ipsum dolor sit amet, consectetuer adipiscing elit, sed diam nonummy nibh euismod tincidunt ut laoreet dolore magna</w:t>
      </w:r>
      <w:r>
        <w:rPr>
          <w:rStyle w:val="Refdenotaderodap"/>
        </w:rPr>
        <w:footnoteReference w:id="1"/>
      </w:r>
      <w:r w:rsidRPr="00492723">
        <w:rPr>
          <w:lang w:val="en-US"/>
        </w:rPr>
        <w:t xml:space="preserve"> aliquam erat volutpat. </w:t>
      </w:r>
      <w:r w:rsidRPr="00045D7A">
        <w:t xml:space="preserve">Ut wisi enim ad minim veniam, quis nostrud exerci tation ullamcorper suscipit lobortis nisl ut aliquip ex ea commodo consequat. </w:t>
      </w:r>
    </w:p>
    <w:p w14:paraId="0E222D07" w14:textId="77777777" w:rsidR="008353A0" w:rsidRPr="008D0A9C" w:rsidRDefault="008353A0" w:rsidP="008353A0">
      <w:pPr>
        <w:pStyle w:val="Ttulo1"/>
      </w:pPr>
      <w:bookmarkStart w:id="9" w:name="_Toc517443679"/>
      <w:r>
        <w:t>Subtítulo</w:t>
      </w:r>
      <w:bookmarkEnd w:id="9"/>
    </w:p>
    <w:p w14:paraId="502611E6" w14:textId="77777777" w:rsidR="008353A0" w:rsidRPr="00045D7A" w:rsidRDefault="008353A0" w:rsidP="008353A0">
      <w:r w:rsidRPr="00045D7A">
        <w:t>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5F8992C6" w14:textId="77777777" w:rsidR="008353A0" w:rsidRPr="00045D7A" w:rsidRDefault="008353A0" w:rsidP="008353A0">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p>
    <w:p w14:paraId="3BD09730" w14:textId="77777777" w:rsidR="008353A0" w:rsidRPr="008D0A9C" w:rsidRDefault="008353A0" w:rsidP="008353A0">
      <w:r w:rsidRPr="00492723">
        <w:rPr>
          <w:lang w:val="en-US"/>
        </w:rPr>
        <w:t xml:space="preserve">Lorem ipsum dolor sit amet, consectetuer adipiscing elit, sed diam nonummy nibh euismod tincidunt ut laoreet dolore magna aliquam erat volutpat. </w:t>
      </w:r>
      <w:r w:rsidRPr="00045D7A">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4C44DD6F" w14:textId="77777777" w:rsidR="008353A0" w:rsidRDefault="008353A0" w:rsidP="008353A0"/>
    <w:p w14:paraId="08EFD2BB" w14:textId="77777777" w:rsidR="008353A0" w:rsidRPr="008D0A9C" w:rsidRDefault="008353A0" w:rsidP="008353A0">
      <w:r>
        <w:rPr>
          <w:noProof/>
          <w:lang w:eastAsia="pt-PT"/>
        </w:rPr>
        <w:lastRenderedPageBreak/>
        <mc:AlternateContent>
          <mc:Choice Requires="wps">
            <w:drawing>
              <wp:inline distT="0" distB="0" distL="0" distR="0" wp14:anchorId="30DEE803" wp14:editId="72778F62">
                <wp:extent cx="5412658" cy="3156155"/>
                <wp:effectExtent l="0" t="0" r="0" b="0"/>
                <wp:docPr id="19" name="Retângulo 19"/>
                <wp:cNvGraphicFramePr/>
                <a:graphic xmlns:a="http://schemas.openxmlformats.org/drawingml/2006/main">
                  <a:graphicData uri="http://schemas.microsoft.com/office/word/2010/wordprocessingShape">
                    <wps:wsp>
                      <wps:cNvSpPr/>
                      <wps:spPr>
                        <a:xfrm>
                          <a:off x="0" y="0"/>
                          <a:ext cx="5412658" cy="3156155"/>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mo="http://schemas.microsoft.com/office/mac/office/2008/main" xmlns:mv="urn:schemas-microsoft-com:mac:vml">
            <w:pict>
              <v:rect w14:anchorId="0A8E0BF5" id="Ret_x00e2_ngulo_x0020_19" o:spid="_x0000_s1026" style="width:426.2pt;height:248.5pt;visibility:visible;mso-wrap-style:square;mso-left-percent:-10001;mso-top-percent:-10001;mso-position-horizontal:absolute;mso-position-horizontal-relative:char;mso-position-vertical:absolute;mso-position-vertical-relative:line;mso-left-percent:-10001;mso-top-percent:-10001;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" fillcolor="#7f7f7f [1612]" stroked="f" strokeweight="2pt">
                <w10:anchorlock/>
              </v:rect>
            </w:pict>
          </mc:Fallback>
        </mc:AlternateContent>
      </w:r>
    </w:p>
    <w:p w14:paraId="7373F685" w14:textId="77777777" w:rsidR="008353A0" w:rsidRPr="00492723" w:rsidRDefault="008353A0" w:rsidP="008353A0">
      <w:pPr>
        <w:pStyle w:val="Legenda"/>
        <w:rPr>
          <w:lang w:val="en-US"/>
        </w:rPr>
      </w:pPr>
      <w:bookmarkStart w:id="10" w:name="_Toc517431404"/>
      <w:r w:rsidRPr="00492723">
        <w:rPr>
          <w:lang w:val="en-US"/>
        </w:rPr>
        <w:t>Figura 1 – Lorem ipsum dolor sit amet.</w:t>
      </w:r>
      <w:bookmarkEnd w:id="10"/>
    </w:p>
    <w:p w14:paraId="42C53B10" w14:textId="77777777" w:rsidR="008353A0" w:rsidRPr="00492723" w:rsidRDefault="008353A0" w:rsidP="008353A0">
      <w:pPr>
        <w:rPr>
          <w:lang w:val="en-US"/>
        </w:rPr>
      </w:pPr>
    </w:p>
    <w:p w14:paraId="23779A46" w14:textId="77777777" w:rsidR="008353A0" w:rsidRPr="00DD2A6B" w:rsidRDefault="008353A0" w:rsidP="008353A0">
      <w:r w:rsidRPr="00492723">
        <w:rPr>
          <w:lang w:val="en-US"/>
        </w:rPr>
        <w:t xml:space="preserve">Lorem ipsum dolor sit amet, cons ectetuer adipiscing elit, sed diam nonummy nibh euismod tincidunt ut laoreet dolore magna aliquam erat volutpat. </w:t>
      </w:r>
      <w:r w:rsidRPr="00DD2A6B">
        <w:t>Ut wisi enim ad minim veniam, quis nostrud exerci tation ullamcorper suscipit lobortis nisl ut aliquip ex ea commodo consequat.</w:t>
      </w:r>
    </w:p>
    <w:p w14:paraId="3E663184" w14:textId="77777777" w:rsidR="008353A0" w:rsidRPr="00DD2A6B" w:rsidRDefault="008353A0" w:rsidP="008353A0">
      <w:pPr>
        <w:pStyle w:val="TCitao"/>
      </w:pPr>
      <w:r w:rsidRPr="00492723">
        <w:rPr>
          <w:lang w:val="en-US"/>
        </w:rPr>
        <w:t xml:space="preserve">Lorem ipsum dolor sit amet, consectetuer adipiscing elit, sed diam nonummy nibh euismod tincidunt ut laoreet dolore magna aliquam erat volutpat. </w:t>
      </w:r>
      <w:r w:rsidRPr="00DD2A6B">
        <w:t>Ut wisi enim ad minim veniam, quis nostrud exerci tation ullamcorper suscipit lobortis nisl ut aliquip ex ea commodo consequat. 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718676BB" w14:textId="77777777" w:rsidR="008353A0" w:rsidRPr="00DD2A6B" w:rsidRDefault="008353A0" w:rsidP="008353A0">
      <w:r w:rsidRPr="00DD2A6B">
        <w:t>Lorem ipsum dolor sit amet, cons ectetuer adipiscing elit, Ut wisi enim ad minim veniam, quis nostrud exerci tation ullamcorper suscipit lobortis nisl ut aliquip ex ea commodo consequat.</w:t>
      </w:r>
    </w:p>
    <w:p w14:paraId="4E85E5B5" w14:textId="77777777" w:rsidR="008353A0" w:rsidRPr="00492723" w:rsidRDefault="008353A0" w:rsidP="008353A0">
      <w:pPr>
        <w:rPr>
          <w:sz w:val="36"/>
          <w:szCs w:val="28"/>
          <w:lang w:val="en-US"/>
        </w:rPr>
      </w:pPr>
      <w:r w:rsidRPr="00492723">
        <w:rPr>
          <w:lang w:val="en-US"/>
        </w:rPr>
        <w:t>Lorem ipsum dolor sit amet, consectetuer adipiscing elit, sed diam nonummy nibh euismod tincidunt ut laoreet dolore magna aliquam erat volutpat.</w:t>
      </w:r>
      <w:r w:rsidRPr="00492723">
        <w:rPr>
          <w:lang w:val="en-US"/>
        </w:rPr>
        <w:br w:type="page"/>
      </w:r>
    </w:p>
    <w:p w14:paraId="01CA41AD" w14:textId="77777777" w:rsidR="008353A0" w:rsidRPr="008D0A9C" w:rsidRDefault="008353A0" w:rsidP="002C2043">
      <w:pPr>
        <w:pStyle w:val="Ttulo"/>
      </w:pPr>
      <w:bookmarkStart w:id="11" w:name="_Toc517443680"/>
      <w:r w:rsidRPr="008D0A9C">
        <w:lastRenderedPageBreak/>
        <w:t>Conclus</w:t>
      </w:r>
      <w:r>
        <w:t>ão</w:t>
      </w:r>
      <w:bookmarkEnd w:id="11"/>
    </w:p>
    <w:p w14:paraId="4746330F" w14:textId="77777777" w:rsidR="008353A0" w:rsidRPr="008D0A9C" w:rsidRDefault="008353A0" w:rsidP="008353A0"/>
    <w:p w14:paraId="6B219C8B" w14:textId="77777777" w:rsidR="008353A0" w:rsidRPr="008D0A9C" w:rsidRDefault="008353A0" w:rsidP="008353A0"/>
    <w:p w14:paraId="037F6607" w14:textId="77777777" w:rsidR="008353A0" w:rsidRPr="00045D7A" w:rsidRDefault="008353A0" w:rsidP="008353A0">
      <w:r w:rsidRPr="00045D7A">
        <w:t>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4979D2D0" w14:textId="77777777" w:rsidR="008353A0" w:rsidRPr="00045D7A" w:rsidRDefault="008353A0" w:rsidP="008353A0">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p>
    <w:p w14:paraId="61995F36" w14:textId="77777777" w:rsidR="008353A0" w:rsidRPr="00045D7A" w:rsidRDefault="008353A0" w:rsidP="008353A0">
      <w:r w:rsidRPr="00492723">
        <w:rPr>
          <w:lang w:val="en-US"/>
        </w:rPr>
        <w:t xml:space="preserve">Lorem ipsum dolor sit amet, consectetuer adipiscing elit, sed diam nonummy nibh euismod tincidunt ut laoreet dolore magna aliquam erat volutpat. </w:t>
      </w:r>
      <w:r w:rsidRPr="00045D7A">
        <w:t xml:space="preserve">Ut wisi enim ad minim veniam, quis nostrud exerci tation ullamcorper suscipit lobortis nisl ut aliquip ex ea commodo consequat. </w:t>
      </w:r>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r>
        <w:t xml:space="preserve"> </w:t>
      </w:r>
      <w:r w:rsidRPr="00492723">
        <w:rPr>
          <w:lang w:val="en-US"/>
        </w:rPr>
        <w:t xml:space="preserve">Lorem ipsum dolor sit amet, cons ectetuer adipiscing elit, sed diam nonummy nibh euismod tincidunt ut laoreet dolore magna aliquam erat volutpat. </w:t>
      </w:r>
      <w:r w:rsidRPr="00045D7A">
        <w:t>Ut wisi enim ad minim veniam, quis nostrud exerci tation ullamcorper suscipit lobortis nisl ut aliquip ex ea commodo consequat.</w:t>
      </w:r>
    </w:p>
    <w:p w14:paraId="53E678CD" w14:textId="77777777" w:rsidR="008353A0" w:rsidRPr="00045D7A" w:rsidRDefault="008353A0" w:rsidP="008353A0"/>
    <w:p w14:paraId="4BB536AD" w14:textId="77777777" w:rsidR="008353A0" w:rsidRDefault="008353A0" w:rsidP="008353A0">
      <w:r w:rsidRPr="00045D7A">
        <w:t>Duis autem vel eum iriure dolor in hendrerit in vulputate velit esse molestie consequat, vel illum dolore eu feugiat nulla facilisis at vero eros et accumsan et iusto odio dignissim qui blandit praesent luptatum zzril delenit augue duis dolore te feugait nulla facilisi</w:t>
      </w:r>
    </w:p>
    <w:p w14:paraId="01FF5B66" w14:textId="77777777" w:rsidR="008353A0" w:rsidRPr="008D0A9C" w:rsidRDefault="008353A0" w:rsidP="008353A0">
      <w:pPr>
        <w:rPr>
          <w:color w:val="FF0000"/>
        </w:rPr>
      </w:pPr>
    </w:p>
    <w:p w14:paraId="3C6215A5" w14:textId="77777777" w:rsidR="008353A0" w:rsidRPr="008D0A9C" w:rsidRDefault="008353A0" w:rsidP="002C2043">
      <w:pPr>
        <w:pStyle w:val="Ttulo"/>
      </w:pPr>
      <w:bookmarkStart w:id="12" w:name="_Toc517443681"/>
      <w:r w:rsidRPr="008D0A9C">
        <w:lastRenderedPageBreak/>
        <w:t>Bibliografia</w:t>
      </w:r>
      <w:bookmarkEnd w:id="12"/>
    </w:p>
    <w:p w14:paraId="19E540A0" w14:textId="77777777" w:rsidR="008353A0" w:rsidRPr="008D0A9C" w:rsidRDefault="008353A0" w:rsidP="008353A0"/>
    <w:p w14:paraId="0AECF0E7" w14:textId="77777777" w:rsidR="008353A0" w:rsidRPr="008D0A9C" w:rsidRDefault="008353A0" w:rsidP="008353A0">
      <w:pPr>
        <w:ind w:left="284" w:hanging="284"/>
      </w:pPr>
      <w:r>
        <w:t xml:space="preserve">COSTA, J. (1995). </w:t>
      </w:r>
      <w:r w:rsidRPr="00B43EF6">
        <w:rPr>
          <w:i/>
        </w:rPr>
        <w:t>Caracterização e constituição do Solo</w:t>
      </w:r>
      <w:r>
        <w:t>. 5ª edição, Fundação Calouste Gulbenkian. Lisboa.</w:t>
      </w:r>
    </w:p>
    <w:p w14:paraId="3EE278ED" w14:textId="77777777" w:rsidR="008353A0" w:rsidRDefault="008353A0" w:rsidP="008353A0">
      <w:pPr>
        <w:ind w:left="284" w:hanging="284"/>
        <w:rPr>
          <w:lang w:eastAsia="pt-PT"/>
        </w:rPr>
      </w:pPr>
      <w:r>
        <w:rPr>
          <w:lang w:eastAsia="pt-PT"/>
        </w:rPr>
        <w:t xml:space="preserve">FERREIRA, J.C., STRECHT, A., RIBEIRO, J.R., SOEIRO, A. e COTRIM, G. (1999). </w:t>
      </w:r>
      <w:r w:rsidRPr="00B43EF6">
        <w:rPr>
          <w:i/>
          <w:lang w:eastAsia="pt-PT"/>
        </w:rPr>
        <w:t>Manual de agricultura biológica – Fertilização e protecção das plantas para uma agricultura sustentável</w:t>
      </w:r>
      <w:r>
        <w:rPr>
          <w:lang w:eastAsia="pt-PT"/>
        </w:rPr>
        <w:t>. 2ª Edição, AGROBIO. Lisboa.</w:t>
      </w:r>
    </w:p>
    <w:p w14:paraId="1145FFFB" w14:textId="77777777" w:rsidR="008353A0" w:rsidRPr="00FE7D3F" w:rsidRDefault="008353A0" w:rsidP="008353A0">
      <w:pPr>
        <w:pStyle w:val="TBibliografia"/>
      </w:pPr>
      <w:r w:rsidRPr="00FE7D3F">
        <w:t>RAMÍREZ, P.M., CASTRO, E. e IBÁÑEZ, J.H. (2001). Reutilização de águas residuais</w:t>
      </w:r>
      <w:r>
        <w:t xml:space="preserve"> </w:t>
      </w:r>
      <w:r w:rsidRPr="00FE7D3F">
        <w:t>depuradas provenientes da ETAR de Albacete (S.E. Espanha) em campos hortícolas.</w:t>
      </w:r>
      <w:r>
        <w:t xml:space="preserve"> </w:t>
      </w:r>
      <w:r w:rsidRPr="00FE7D3F">
        <w:t>Tecnologias do Ambiente. 44: 48-51.</w:t>
      </w:r>
    </w:p>
    <w:p w14:paraId="4579F888" w14:textId="77777777" w:rsidR="008353A0" w:rsidRDefault="008353A0" w:rsidP="008353A0">
      <w:pPr>
        <w:pStyle w:val="TBibliografia"/>
      </w:pPr>
      <w:r w:rsidRPr="00FE7D3F">
        <w:t>ARROJA, L., OLIVEIRA, G. e CAPELA, I. (1999). Contribuição para a descontaminação de</w:t>
      </w:r>
      <w:r>
        <w:t xml:space="preserve"> </w:t>
      </w:r>
      <w:r w:rsidRPr="00FE7D3F">
        <w:t xml:space="preserve">solos – Metodologias de implementação. </w:t>
      </w:r>
      <w:r w:rsidRPr="00FE7D3F">
        <w:rPr>
          <w:i/>
        </w:rPr>
        <w:t>Actas da 6ª Conferência Nacional sobre a Qualidade do Ambiente</w:t>
      </w:r>
      <w:r w:rsidRPr="00FE7D3F">
        <w:t>. Centro de Congressos da AIP, Lisboa. 2º Volume. pp. 607-</w:t>
      </w:r>
      <w:r>
        <w:t xml:space="preserve"> </w:t>
      </w:r>
      <w:r w:rsidRPr="00FE7D3F">
        <w:t>616.</w:t>
      </w:r>
    </w:p>
    <w:p w14:paraId="734043A8" w14:textId="77777777" w:rsidR="008353A0" w:rsidRPr="00492723" w:rsidRDefault="008353A0" w:rsidP="008353A0">
      <w:pPr>
        <w:pStyle w:val="TBibliografia"/>
        <w:rPr>
          <w:lang w:val="en-US"/>
        </w:rPr>
      </w:pPr>
      <w:r>
        <w:t xml:space="preserve">TINGLE, C.C.D. (1985). </w:t>
      </w:r>
      <w:r w:rsidRPr="00492723">
        <w:rPr>
          <w:i/>
          <w:lang w:val="en-US"/>
        </w:rPr>
        <w:t>Biological control of the glasshouse mealybug using parasitic hymenoptera</w:t>
      </w:r>
      <w:r w:rsidRPr="00492723">
        <w:rPr>
          <w:lang w:val="en-US"/>
        </w:rPr>
        <w:t>. Ph.D. Thesis. Departement of Biological Sciences, Wye College, University of London. 375 pp.</w:t>
      </w:r>
    </w:p>
    <w:p w14:paraId="03708476" w14:textId="77777777" w:rsidR="008353A0" w:rsidRDefault="008353A0" w:rsidP="008353A0">
      <w:pPr>
        <w:ind w:left="284" w:hanging="284"/>
        <w:rPr>
          <w:lang w:eastAsia="pt-PT"/>
        </w:rPr>
      </w:pPr>
      <w:r w:rsidRPr="00492723">
        <w:rPr>
          <w:lang w:val="en-US" w:eastAsia="pt-PT"/>
        </w:rPr>
        <w:t xml:space="preserve">VANDENBOS, G., KNAPP, S. e DOE, J. (2001). Role of reference elements in the selection of resources by psychology undergraduates [Versão electrónica]. </w:t>
      </w:r>
      <w:r w:rsidRPr="00FE7D3F">
        <w:rPr>
          <w:i/>
          <w:lang w:eastAsia="pt-PT"/>
        </w:rPr>
        <w:t>Journal of Bibliographic Research</w:t>
      </w:r>
      <w:r>
        <w:rPr>
          <w:lang w:eastAsia="pt-PT"/>
        </w:rPr>
        <w:t>, 5: 117-123. Acedido em 13 de Outubro de 2001, em: http://jbr.org/articles.html.</w:t>
      </w:r>
    </w:p>
    <w:p w14:paraId="0E96633C" w14:textId="77777777" w:rsidR="008353A0" w:rsidRDefault="008353A0" w:rsidP="008353A0">
      <w:pPr>
        <w:ind w:left="284" w:hanging="284"/>
        <w:rPr>
          <w:lang w:eastAsia="pt-PT"/>
        </w:rPr>
      </w:pPr>
      <w:r w:rsidRPr="00492723">
        <w:rPr>
          <w:lang w:val="en-US" w:eastAsia="pt-PT"/>
        </w:rPr>
        <w:t xml:space="preserve">CHOU, L., MCCLINTOCK, R., e Nix, D.H. (1993). </w:t>
      </w:r>
      <w:r w:rsidRPr="00492723">
        <w:rPr>
          <w:i/>
          <w:lang w:val="en-US" w:eastAsia="pt-PT"/>
        </w:rPr>
        <w:t>Technology and education: New wine in new bottles – Choosing pasts and imagining educational futures</w:t>
      </w:r>
      <w:r w:rsidRPr="00492723">
        <w:rPr>
          <w:lang w:val="en-US" w:eastAsia="pt-PT"/>
        </w:rPr>
        <w:t xml:space="preserve">. </w:t>
      </w:r>
      <w:r>
        <w:rPr>
          <w:lang w:eastAsia="pt-PT"/>
        </w:rPr>
        <w:t xml:space="preserve">Acedido em 24 de Agosto de 2000, no </w:t>
      </w:r>
      <w:r w:rsidRPr="00966B30">
        <w:rPr>
          <w:i/>
          <w:lang w:eastAsia="pt-PT"/>
        </w:rPr>
        <w:t>Web site</w:t>
      </w:r>
      <w:r>
        <w:rPr>
          <w:lang w:eastAsia="pt-PT"/>
        </w:rPr>
        <w:t xml:space="preserve"> da: Columbia University, Institute for Learning Technologies: http://www.ilt.columbia.edu/publications/papers/newwine1.html.</w:t>
      </w:r>
    </w:p>
    <w:p w14:paraId="3A69A966" w14:textId="77777777" w:rsidR="008353A0" w:rsidRDefault="008353A0" w:rsidP="008353A0">
      <w:pPr>
        <w:ind w:left="284" w:hanging="284"/>
        <w:rPr>
          <w:lang w:eastAsia="pt-PT"/>
        </w:rPr>
      </w:pPr>
    </w:p>
    <w:p w14:paraId="5227E2A7" w14:textId="77777777" w:rsidR="00BC6E08" w:rsidRDefault="00BC6E08" w:rsidP="009E11A7">
      <w:pPr>
        <w:jc w:val="center"/>
        <w:rPr>
          <w:sz w:val="52"/>
          <w:szCs w:val="52"/>
        </w:rPr>
      </w:pPr>
    </w:p>
    <w:p w14:paraId="4FCCDE9D" w14:textId="77777777" w:rsidR="002C2043" w:rsidRDefault="002C2043" w:rsidP="009E11A7">
      <w:pPr>
        <w:jc w:val="center"/>
        <w:rPr>
          <w:sz w:val="52"/>
          <w:szCs w:val="52"/>
        </w:rPr>
      </w:pPr>
    </w:p>
    <w:p w14:paraId="01851C88" w14:textId="77777777" w:rsidR="002C2043" w:rsidRPr="008353A0" w:rsidRDefault="002C2043" w:rsidP="009E11A7">
      <w:pPr>
        <w:jc w:val="center"/>
        <w:rPr>
          <w:sz w:val="52"/>
          <w:szCs w:val="52"/>
        </w:rPr>
      </w:pPr>
    </w:p>
    <w:p w14:paraId="59A684AF" w14:textId="2AE56C42" w:rsidR="002C2043" w:rsidRDefault="00C9122E" w:rsidP="00D73BB3">
      <w:pPr>
        <w:spacing w:line="240" w:lineRule="auto"/>
        <w:jc w:val="left"/>
      </w:pPr>
      <w:r w:rsidRPr="008D0A9C">
        <w:br w:type="page"/>
      </w:r>
    </w:p>
    <w:sectPr w:rsidR="002C2043" w:rsidSect="00D73BB3">
      <w:footerReference w:type="default" r:id="rId10"/>
      <w:pgSz w:w="11907" w:h="16840" w:code="9"/>
      <w:pgMar w:top="1440" w:right="1460" w:bottom="1354" w:left="1800" w:header="720" w:footer="6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7E09C0" w14:textId="77777777" w:rsidR="002A3369" w:rsidRDefault="002A3369" w:rsidP="00DD2A6B">
      <w:r>
        <w:separator/>
      </w:r>
    </w:p>
  </w:endnote>
  <w:endnote w:type="continuationSeparator" w:id="0">
    <w:p w14:paraId="7E87DCC5" w14:textId="77777777" w:rsidR="002A3369" w:rsidRDefault="002A3369" w:rsidP="00DD2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Gill Sans">
    <w:panose1 w:val="020B0502020104020203"/>
    <w:charset w:val="B1"/>
    <w:family w:val="swiss"/>
    <w:pitch w:val="variable"/>
    <w:sig w:usb0="80000A67" w:usb1="00000000" w:usb2="00000000" w:usb3="00000000" w:csb0="000001F7" w:csb1="00000000"/>
  </w:font>
  <w:font w:name="Gill Sans Std">
    <w:panose1 w:val="020B0502020104020203"/>
    <w:charset w:val="00"/>
    <w:family w:val="swiss"/>
    <w:notTrueType/>
    <w:pitch w:val="variable"/>
    <w:sig w:usb0="800000AF" w:usb1="4000204A" w:usb2="00000000" w:usb3="00000000" w:csb0="00000001" w:csb1="00000000"/>
  </w:font>
  <w:font w:name="Gill Sans MT Condensed">
    <w:panose1 w:val="020B0506020104020203"/>
    <w:charset w:val="4D"/>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C7A20" w14:textId="77777777" w:rsidR="007E6345" w:rsidRDefault="007E6345" w:rsidP="00DD2A6B">
    <w:pPr>
      <w:pStyle w:val="Rodap"/>
      <w:rPr>
        <w:rStyle w:val="Nmerodepgina"/>
      </w:rPr>
    </w:pPr>
  </w:p>
  <w:p w14:paraId="7AB60912" w14:textId="77777777" w:rsidR="007E6345" w:rsidRDefault="007E6345" w:rsidP="00DD2A6B">
    <w:pPr>
      <w:pStyle w:val="Rodap"/>
      <w:rPr>
        <w:rStyle w:val="Nmerodepgina"/>
      </w:rPr>
    </w:pPr>
    <w:r w:rsidRPr="00DE77EF">
      <w:rPr>
        <w:rStyle w:val="Nmerodepgina"/>
        <w:rFonts w:ascii="Gill Sans MT Condensed" w:hAnsi="Gill Sans MT Condensed"/>
        <w:color w:val="595959" w:themeColor="text1" w:themeTint="A6"/>
        <w:sz w:val="20"/>
        <w:szCs w:val="20"/>
      </w:rPr>
      <w:t>Geobrasões – Brasões de Portugal (</w:t>
    </w:r>
    <w:hyperlink r:id="rId1" w:history="1">
      <w:r w:rsidRPr="00DE77EF">
        <w:rPr>
          <w:rStyle w:val="Hiperligao"/>
          <w:rFonts w:ascii="Gill Sans MT Condensed" w:hAnsi="Gill Sans MT Condensed"/>
          <w:color w:val="595959" w:themeColor="text1" w:themeTint="A6"/>
          <w:sz w:val="20"/>
          <w:szCs w:val="20"/>
        </w:rPr>
        <w:t>http://www.saizbel.com/geobrasoes</w:t>
      </w:r>
    </w:hyperlink>
    <w:r w:rsidRPr="00DE77EF">
      <w:rPr>
        <w:rStyle w:val="Nmerodepgina"/>
        <w:rFonts w:ascii="Gill Sans MT Condensed" w:hAnsi="Gill Sans MT Condensed"/>
        <w:color w:val="595959" w:themeColor="text1" w:themeTint="A6"/>
        <w:sz w:val="20"/>
        <w:szCs w:val="20"/>
      </w:rPr>
      <w:t>)</w:t>
    </w:r>
    <w:r>
      <w:rPr>
        <w:rStyle w:val="Nmerodepgina"/>
        <w:rFonts w:ascii="Gill Sans MT Condensed" w:hAnsi="Gill Sans MT Condensed"/>
        <w:sz w:val="20"/>
        <w:szCs w:val="20"/>
      </w:rPr>
      <w:tab/>
    </w:r>
    <w:r>
      <w:rPr>
        <w:rStyle w:val="Nmerodepgina"/>
      </w:rPr>
      <w:fldChar w:fldCharType="begin"/>
    </w:r>
    <w:r>
      <w:rPr>
        <w:rStyle w:val="Nmerodepgina"/>
      </w:rPr>
      <w:instrText xml:space="preserve">PAGE  </w:instrText>
    </w:r>
    <w:r>
      <w:rPr>
        <w:rStyle w:val="Nmerodepgina"/>
      </w:rPr>
      <w:fldChar w:fldCharType="separate"/>
    </w:r>
    <w:r>
      <w:rPr>
        <w:rStyle w:val="Nmerodepgina"/>
        <w:noProof/>
      </w:rPr>
      <w:t>viii</w:t>
    </w:r>
    <w:r>
      <w:rPr>
        <w:rStyle w:val="Nmerodepgina"/>
      </w:rPr>
      <w:fldChar w:fldCharType="end"/>
    </w:r>
  </w:p>
  <w:p w14:paraId="3486E3A9" w14:textId="77777777" w:rsidR="007E6345" w:rsidRDefault="007E6345" w:rsidP="00DD2A6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A12B4" w14:textId="64B0F096" w:rsidR="009E11A7" w:rsidRDefault="009E11A7" w:rsidP="00EA2477">
    <w:pPr>
      <w:pStyle w:val="Rodap"/>
      <w:jc w:val="center"/>
    </w:pPr>
  </w:p>
  <w:p w14:paraId="0C01E987" w14:textId="01AEE43E" w:rsidR="009E11A7" w:rsidRDefault="001C0D3A" w:rsidP="00EA2477">
    <w:pPr>
      <w:pStyle w:val="Rodap"/>
      <w:jc w:val="center"/>
    </w:pPr>
    <w:r>
      <w:rPr>
        <w:noProof/>
      </w:rPr>
      <w:drawing>
        <wp:anchor distT="0" distB="0" distL="114300" distR="114300" simplePos="0" relativeHeight="251660288" behindDoc="1" locked="0" layoutInCell="1" allowOverlap="1" wp14:anchorId="634B5A9C" wp14:editId="7213C1DC">
          <wp:simplePos x="0" y="0"/>
          <wp:positionH relativeFrom="page">
            <wp:align>center</wp:align>
          </wp:positionH>
          <wp:positionV relativeFrom="paragraph">
            <wp:posOffset>224790</wp:posOffset>
          </wp:positionV>
          <wp:extent cx="2296800" cy="230400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C_V_FundoClaro-negro.png"/>
                  <pic:cNvPicPr/>
                </pic:nvPicPr>
                <pic:blipFill>
                  <a:blip r:embed="rId1">
                    <a:extLst>
                      <a:ext uri="{28A0092B-C50C-407E-A947-70E740481C1C}">
                        <a14:useLocalDpi xmlns:a14="http://schemas.microsoft.com/office/drawing/2010/main" val="0"/>
                      </a:ext>
                    </a:extLst>
                  </a:blip>
                  <a:stretch>
                    <a:fillRect/>
                  </a:stretch>
                </pic:blipFill>
                <pic:spPr>
                  <a:xfrm>
                    <a:off x="0" y="0"/>
                    <a:ext cx="2296800" cy="2304000"/>
                  </a:xfrm>
                  <a:prstGeom prst="rect">
                    <a:avLst/>
                  </a:prstGeom>
                </pic:spPr>
              </pic:pic>
            </a:graphicData>
          </a:graphic>
          <wp14:sizeRelH relativeFrom="page">
            <wp14:pctWidth>0</wp14:pctWidth>
          </wp14:sizeRelH>
          <wp14:sizeRelV relativeFrom="page">
            <wp14:pctHeight>0</wp14:pctHeight>
          </wp14:sizeRelV>
        </wp:anchor>
      </w:drawing>
    </w:r>
  </w:p>
  <w:p w14:paraId="3D3B0A7B" w14:textId="24699612" w:rsidR="009E11A7" w:rsidRDefault="009E11A7" w:rsidP="00EA2477">
    <w:pPr>
      <w:pStyle w:val="Rodap"/>
      <w:jc w:val="center"/>
    </w:pPr>
  </w:p>
  <w:p w14:paraId="1D0DF2EB" w14:textId="3ED5C6F9" w:rsidR="009E11A7" w:rsidRDefault="009E11A7" w:rsidP="00EA2477">
    <w:pPr>
      <w:pStyle w:val="Rodap"/>
      <w:jc w:val="center"/>
    </w:pPr>
  </w:p>
  <w:p w14:paraId="40689ADD" w14:textId="4BFA36D1" w:rsidR="009E11A7" w:rsidRDefault="009E11A7" w:rsidP="00EA2477">
    <w:pPr>
      <w:pStyle w:val="Rodap"/>
      <w:jc w:val="center"/>
    </w:pPr>
  </w:p>
  <w:p w14:paraId="0809DA51" w14:textId="5DC04839" w:rsidR="009E11A7" w:rsidRDefault="009E11A7" w:rsidP="00EA2477">
    <w:pPr>
      <w:pStyle w:val="Rodap"/>
      <w:jc w:val="center"/>
    </w:pPr>
  </w:p>
  <w:p w14:paraId="7D091A95" w14:textId="6E7B8ECE" w:rsidR="009E11A7" w:rsidRDefault="009E11A7" w:rsidP="00EA2477">
    <w:pPr>
      <w:pStyle w:val="Rodap"/>
      <w:jc w:val="center"/>
    </w:pPr>
  </w:p>
  <w:p w14:paraId="6B0DA673" w14:textId="6D2C8FEF" w:rsidR="009E11A7" w:rsidRDefault="009E11A7" w:rsidP="00EA2477">
    <w:pPr>
      <w:pStyle w:val="Rodap"/>
      <w:jc w:val="center"/>
    </w:pPr>
  </w:p>
  <w:p w14:paraId="05B7784D" w14:textId="630A61F8" w:rsidR="009E11A7" w:rsidRDefault="009E11A7" w:rsidP="00EA2477">
    <w:pPr>
      <w:pStyle w:val="Rodap"/>
      <w:jc w:val="center"/>
    </w:pPr>
  </w:p>
  <w:p w14:paraId="6A8ED273" w14:textId="50E8B87C" w:rsidR="009E11A7" w:rsidRDefault="009E11A7" w:rsidP="00EA2477">
    <w:pPr>
      <w:pStyle w:val="Rodap"/>
      <w:jc w:val="center"/>
    </w:pPr>
  </w:p>
  <w:p w14:paraId="042C73A0" w14:textId="5AFD3BB1" w:rsidR="009E11A7" w:rsidRDefault="009E11A7" w:rsidP="00EA2477">
    <w:pPr>
      <w:pStyle w:val="Rodap"/>
      <w:jc w:val="center"/>
    </w:pPr>
  </w:p>
  <w:p w14:paraId="79AD968F" w14:textId="496F21D6" w:rsidR="009E11A7" w:rsidRDefault="009E11A7" w:rsidP="00EA2477">
    <w:pPr>
      <w:pStyle w:val="Rodap"/>
      <w:jc w:val="center"/>
    </w:pPr>
  </w:p>
  <w:p w14:paraId="4CE39C50" w14:textId="77777777" w:rsidR="009E11A7" w:rsidRDefault="009E11A7" w:rsidP="00EA2477">
    <w:pPr>
      <w:pStyle w:val="Rodap"/>
      <w:jc w:val="center"/>
    </w:pPr>
  </w:p>
  <w:p w14:paraId="52F091A9" w14:textId="77777777" w:rsidR="009E11A7" w:rsidRDefault="009E11A7" w:rsidP="00EA2477">
    <w:pPr>
      <w:pStyle w:val="Rodap"/>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4AB14" w14:textId="76A41172" w:rsidR="00E32528" w:rsidRPr="00E32528" w:rsidRDefault="00E32528" w:rsidP="00E32528">
    <w:pPr>
      <w:pStyle w:val="Rodap"/>
      <w:tabs>
        <w:tab w:val="clear" w:pos="4252"/>
        <w:tab w:val="clear" w:pos="8504"/>
        <w:tab w:val="center" w:pos="8647"/>
      </w:tabs>
      <w:rPr>
        <w:color w:val="7F7F7F" w:themeColor="text1" w:themeTint="80"/>
      </w:rPr>
    </w:pPr>
    <w:r w:rsidRPr="00E32528">
      <w:rPr>
        <w:color w:val="7F7F7F" w:themeColor="text1" w:themeTint="80"/>
      </w:rPr>
      <w:t xml:space="preserve">O Poema da Velhice de Lopo Serrão </w:t>
    </w:r>
    <w:r w:rsidRPr="00E32528">
      <w:rPr>
        <w:color w:val="7F7F7F" w:themeColor="text1" w:themeTint="80"/>
      </w:rPr>
      <w:tab/>
    </w:r>
    <w:r w:rsidRPr="00E32528">
      <w:rPr>
        <w:color w:val="7F7F7F" w:themeColor="text1" w:themeTint="80"/>
      </w:rPr>
      <w:fldChar w:fldCharType="begin"/>
    </w:r>
    <w:r w:rsidRPr="00E32528">
      <w:rPr>
        <w:color w:val="7F7F7F" w:themeColor="text1" w:themeTint="80"/>
      </w:rPr>
      <w:instrText xml:space="preserve"> PAGE  \* MERGEFORMAT </w:instrText>
    </w:r>
    <w:r w:rsidRPr="00E32528">
      <w:rPr>
        <w:color w:val="7F7F7F" w:themeColor="text1" w:themeTint="80"/>
      </w:rPr>
      <w:fldChar w:fldCharType="separate"/>
    </w:r>
    <w:r>
      <w:rPr>
        <w:noProof/>
        <w:color w:val="7F7F7F" w:themeColor="text1" w:themeTint="80"/>
      </w:rPr>
      <w:t>6</w:t>
    </w:r>
    <w:r w:rsidRPr="00E32528">
      <w:rPr>
        <w:color w:val="7F7F7F" w:themeColor="text1" w:themeTint="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2F0D74" w14:textId="77777777" w:rsidR="002A3369" w:rsidRDefault="002A3369" w:rsidP="00DD2A6B">
      <w:r>
        <w:separator/>
      </w:r>
    </w:p>
  </w:footnote>
  <w:footnote w:type="continuationSeparator" w:id="0">
    <w:p w14:paraId="43FA9390" w14:textId="77777777" w:rsidR="002A3369" w:rsidRDefault="002A3369" w:rsidP="00DD2A6B">
      <w:r>
        <w:continuationSeparator/>
      </w:r>
    </w:p>
  </w:footnote>
  <w:footnote w:id="1">
    <w:p w14:paraId="6FC489B3" w14:textId="18B0784E" w:rsidR="008353A0" w:rsidRPr="00492723" w:rsidRDefault="008353A0" w:rsidP="008353A0">
      <w:pPr>
        <w:pStyle w:val="TNotaRodape"/>
        <w:rPr>
          <w:lang w:val="en-US"/>
        </w:rPr>
      </w:pPr>
      <w:r w:rsidRPr="00C15CB0">
        <w:footnoteRef/>
      </w:r>
      <w:r w:rsidRPr="00492723">
        <w:rPr>
          <w:lang w:val="en-US"/>
        </w:rPr>
        <w:t xml:space="preserve">. </w:t>
      </w:r>
      <w:r w:rsidRPr="00492723">
        <w:rPr>
          <w:vanish/>
          <w:lang w:val="en-US"/>
        </w:rPr>
        <w:t>jkghjka</w:t>
      </w:r>
      <w:r w:rsidRPr="00492723">
        <w:rPr>
          <w:lang w:val="en-US"/>
        </w:rPr>
        <w:t>Lorem ipsum dolor sit amet, consectetuer adipiscing elit, sed diam nonummy nibh euismod tincidunt ut laoreet dolore magna aliquam erat volutpat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EC6AC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FCAE61C2"/>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C6D0A07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096500A"/>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10BA30AC"/>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BE8C48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DF6A934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100DC9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D6B209FE"/>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A5AFD44"/>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3604CD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12C6C8F"/>
    <w:multiLevelType w:val="multilevel"/>
    <w:tmpl w:val="400C647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15:restartNumberingAfterBreak="0">
    <w:nsid w:val="14152391"/>
    <w:multiLevelType w:val="hybridMultilevel"/>
    <w:tmpl w:val="3FA4E122"/>
    <w:lvl w:ilvl="0" w:tplc="0816001B">
      <w:start w:val="1"/>
      <w:numFmt w:val="lowerRoman"/>
      <w:lvlText w:val="%1."/>
      <w:lvlJc w:val="right"/>
      <w:pPr>
        <w:ind w:left="2120" w:hanging="360"/>
      </w:pPr>
      <w:rPr>
        <w:rFonts w:hint="default"/>
      </w:rPr>
    </w:lvl>
    <w:lvl w:ilvl="1" w:tplc="08160003" w:tentative="1">
      <w:start w:val="1"/>
      <w:numFmt w:val="bullet"/>
      <w:lvlText w:val="o"/>
      <w:lvlJc w:val="left"/>
      <w:pPr>
        <w:ind w:left="2840" w:hanging="360"/>
      </w:pPr>
      <w:rPr>
        <w:rFonts w:ascii="Courier New" w:hAnsi="Courier New" w:cs="Courier New" w:hint="default"/>
      </w:rPr>
    </w:lvl>
    <w:lvl w:ilvl="2" w:tplc="08160005" w:tentative="1">
      <w:start w:val="1"/>
      <w:numFmt w:val="bullet"/>
      <w:lvlText w:val=""/>
      <w:lvlJc w:val="left"/>
      <w:pPr>
        <w:ind w:left="3560" w:hanging="360"/>
      </w:pPr>
      <w:rPr>
        <w:rFonts w:ascii="Wingdings" w:hAnsi="Wingdings" w:hint="default"/>
      </w:rPr>
    </w:lvl>
    <w:lvl w:ilvl="3" w:tplc="08160001" w:tentative="1">
      <w:start w:val="1"/>
      <w:numFmt w:val="bullet"/>
      <w:lvlText w:val=""/>
      <w:lvlJc w:val="left"/>
      <w:pPr>
        <w:ind w:left="4280" w:hanging="360"/>
      </w:pPr>
      <w:rPr>
        <w:rFonts w:ascii="Symbol" w:hAnsi="Symbol" w:hint="default"/>
      </w:rPr>
    </w:lvl>
    <w:lvl w:ilvl="4" w:tplc="08160003" w:tentative="1">
      <w:start w:val="1"/>
      <w:numFmt w:val="bullet"/>
      <w:lvlText w:val="o"/>
      <w:lvlJc w:val="left"/>
      <w:pPr>
        <w:ind w:left="5000" w:hanging="360"/>
      </w:pPr>
      <w:rPr>
        <w:rFonts w:ascii="Courier New" w:hAnsi="Courier New" w:cs="Courier New" w:hint="default"/>
      </w:rPr>
    </w:lvl>
    <w:lvl w:ilvl="5" w:tplc="08160005" w:tentative="1">
      <w:start w:val="1"/>
      <w:numFmt w:val="bullet"/>
      <w:lvlText w:val=""/>
      <w:lvlJc w:val="left"/>
      <w:pPr>
        <w:ind w:left="5720" w:hanging="360"/>
      </w:pPr>
      <w:rPr>
        <w:rFonts w:ascii="Wingdings" w:hAnsi="Wingdings" w:hint="default"/>
      </w:rPr>
    </w:lvl>
    <w:lvl w:ilvl="6" w:tplc="08160001" w:tentative="1">
      <w:start w:val="1"/>
      <w:numFmt w:val="bullet"/>
      <w:lvlText w:val=""/>
      <w:lvlJc w:val="left"/>
      <w:pPr>
        <w:ind w:left="6440" w:hanging="360"/>
      </w:pPr>
      <w:rPr>
        <w:rFonts w:ascii="Symbol" w:hAnsi="Symbol" w:hint="default"/>
      </w:rPr>
    </w:lvl>
    <w:lvl w:ilvl="7" w:tplc="08160003" w:tentative="1">
      <w:start w:val="1"/>
      <w:numFmt w:val="bullet"/>
      <w:lvlText w:val="o"/>
      <w:lvlJc w:val="left"/>
      <w:pPr>
        <w:ind w:left="7160" w:hanging="360"/>
      </w:pPr>
      <w:rPr>
        <w:rFonts w:ascii="Courier New" w:hAnsi="Courier New" w:cs="Courier New" w:hint="default"/>
      </w:rPr>
    </w:lvl>
    <w:lvl w:ilvl="8" w:tplc="08160005" w:tentative="1">
      <w:start w:val="1"/>
      <w:numFmt w:val="bullet"/>
      <w:lvlText w:val=""/>
      <w:lvlJc w:val="left"/>
      <w:pPr>
        <w:ind w:left="7880" w:hanging="360"/>
      </w:pPr>
      <w:rPr>
        <w:rFonts w:ascii="Wingdings" w:hAnsi="Wingdings" w:hint="default"/>
      </w:rPr>
    </w:lvl>
  </w:abstractNum>
  <w:abstractNum w:abstractNumId="13" w15:restartNumberingAfterBreak="0">
    <w:nsid w:val="15E34E5B"/>
    <w:multiLevelType w:val="multilevel"/>
    <w:tmpl w:val="63284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DC5C03"/>
    <w:multiLevelType w:val="multilevel"/>
    <w:tmpl w:val="48D43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5F7AA9"/>
    <w:multiLevelType w:val="multilevel"/>
    <w:tmpl w:val="0C242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2D6405"/>
    <w:multiLevelType w:val="hybridMultilevel"/>
    <w:tmpl w:val="A7141D24"/>
    <w:lvl w:ilvl="0" w:tplc="0816001B">
      <w:start w:val="1"/>
      <w:numFmt w:val="lowerRoman"/>
      <w:lvlText w:val="%1."/>
      <w:lvlJc w:val="righ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 w15:restartNumberingAfterBreak="0">
    <w:nsid w:val="21317D67"/>
    <w:multiLevelType w:val="hybridMultilevel"/>
    <w:tmpl w:val="5156AC0E"/>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15:restartNumberingAfterBreak="0">
    <w:nsid w:val="31734353"/>
    <w:multiLevelType w:val="hybridMultilevel"/>
    <w:tmpl w:val="E0282408"/>
    <w:lvl w:ilvl="0" w:tplc="C470AE78">
      <w:start w:val="1"/>
      <w:numFmt w:val="lowerRoman"/>
      <w:pStyle w:val="listai-ii-iii"/>
      <w:lvlText w:val="%1."/>
      <w:lvlJc w:val="right"/>
      <w:pPr>
        <w:ind w:left="1800" w:hanging="360"/>
      </w:pPr>
      <w:rPr>
        <w:rFonts w:hint="default"/>
      </w:rPr>
    </w:lvl>
    <w:lvl w:ilvl="1" w:tplc="08160003" w:tentative="1">
      <w:start w:val="1"/>
      <w:numFmt w:val="bullet"/>
      <w:lvlText w:val="o"/>
      <w:lvlJc w:val="left"/>
      <w:pPr>
        <w:ind w:left="2520" w:hanging="360"/>
      </w:pPr>
      <w:rPr>
        <w:rFonts w:ascii="Courier New" w:hAnsi="Courier New" w:cs="Courier New" w:hint="default"/>
      </w:rPr>
    </w:lvl>
    <w:lvl w:ilvl="2" w:tplc="08160005" w:tentative="1">
      <w:start w:val="1"/>
      <w:numFmt w:val="bullet"/>
      <w:lvlText w:val=""/>
      <w:lvlJc w:val="left"/>
      <w:pPr>
        <w:ind w:left="3240" w:hanging="360"/>
      </w:pPr>
      <w:rPr>
        <w:rFonts w:ascii="Wingdings" w:hAnsi="Wingdings" w:hint="default"/>
      </w:rPr>
    </w:lvl>
    <w:lvl w:ilvl="3" w:tplc="08160001" w:tentative="1">
      <w:start w:val="1"/>
      <w:numFmt w:val="bullet"/>
      <w:lvlText w:val=""/>
      <w:lvlJc w:val="left"/>
      <w:pPr>
        <w:ind w:left="3960" w:hanging="360"/>
      </w:pPr>
      <w:rPr>
        <w:rFonts w:ascii="Symbol" w:hAnsi="Symbol" w:hint="default"/>
      </w:rPr>
    </w:lvl>
    <w:lvl w:ilvl="4" w:tplc="08160003" w:tentative="1">
      <w:start w:val="1"/>
      <w:numFmt w:val="bullet"/>
      <w:lvlText w:val="o"/>
      <w:lvlJc w:val="left"/>
      <w:pPr>
        <w:ind w:left="4680" w:hanging="360"/>
      </w:pPr>
      <w:rPr>
        <w:rFonts w:ascii="Courier New" w:hAnsi="Courier New" w:cs="Courier New" w:hint="default"/>
      </w:rPr>
    </w:lvl>
    <w:lvl w:ilvl="5" w:tplc="08160005" w:tentative="1">
      <w:start w:val="1"/>
      <w:numFmt w:val="bullet"/>
      <w:lvlText w:val=""/>
      <w:lvlJc w:val="left"/>
      <w:pPr>
        <w:ind w:left="5400" w:hanging="360"/>
      </w:pPr>
      <w:rPr>
        <w:rFonts w:ascii="Wingdings" w:hAnsi="Wingdings" w:hint="default"/>
      </w:rPr>
    </w:lvl>
    <w:lvl w:ilvl="6" w:tplc="08160001" w:tentative="1">
      <w:start w:val="1"/>
      <w:numFmt w:val="bullet"/>
      <w:lvlText w:val=""/>
      <w:lvlJc w:val="left"/>
      <w:pPr>
        <w:ind w:left="6120" w:hanging="360"/>
      </w:pPr>
      <w:rPr>
        <w:rFonts w:ascii="Symbol" w:hAnsi="Symbol" w:hint="default"/>
      </w:rPr>
    </w:lvl>
    <w:lvl w:ilvl="7" w:tplc="08160003" w:tentative="1">
      <w:start w:val="1"/>
      <w:numFmt w:val="bullet"/>
      <w:lvlText w:val="o"/>
      <w:lvlJc w:val="left"/>
      <w:pPr>
        <w:ind w:left="6840" w:hanging="360"/>
      </w:pPr>
      <w:rPr>
        <w:rFonts w:ascii="Courier New" w:hAnsi="Courier New" w:cs="Courier New" w:hint="default"/>
      </w:rPr>
    </w:lvl>
    <w:lvl w:ilvl="8" w:tplc="08160005" w:tentative="1">
      <w:start w:val="1"/>
      <w:numFmt w:val="bullet"/>
      <w:lvlText w:val=""/>
      <w:lvlJc w:val="left"/>
      <w:pPr>
        <w:ind w:left="7560" w:hanging="360"/>
      </w:pPr>
      <w:rPr>
        <w:rFonts w:ascii="Wingdings" w:hAnsi="Wingdings" w:hint="default"/>
      </w:rPr>
    </w:lvl>
  </w:abstractNum>
  <w:abstractNum w:abstractNumId="19" w15:restartNumberingAfterBreak="0">
    <w:nsid w:val="494774B4"/>
    <w:multiLevelType w:val="hybridMultilevel"/>
    <w:tmpl w:val="DA521122"/>
    <w:lvl w:ilvl="0" w:tplc="04090001">
      <w:start w:val="1"/>
      <w:numFmt w:val="bullet"/>
      <w:lvlText w:val=""/>
      <w:lvlJc w:val="left"/>
      <w:pPr>
        <w:ind w:left="3338" w:hanging="360"/>
      </w:pPr>
      <w:rPr>
        <w:rFonts w:ascii="Symbol" w:hAnsi="Symbol" w:hint="default"/>
      </w:rPr>
    </w:lvl>
    <w:lvl w:ilvl="1" w:tplc="04090003" w:tentative="1">
      <w:start w:val="1"/>
      <w:numFmt w:val="bullet"/>
      <w:lvlText w:val="o"/>
      <w:lvlJc w:val="left"/>
      <w:pPr>
        <w:ind w:left="4058" w:hanging="360"/>
      </w:pPr>
      <w:rPr>
        <w:rFonts w:ascii="Courier New" w:hAnsi="Courier New" w:cs="Courier New" w:hint="default"/>
      </w:rPr>
    </w:lvl>
    <w:lvl w:ilvl="2" w:tplc="04090005" w:tentative="1">
      <w:start w:val="1"/>
      <w:numFmt w:val="bullet"/>
      <w:lvlText w:val=""/>
      <w:lvlJc w:val="left"/>
      <w:pPr>
        <w:ind w:left="4778" w:hanging="360"/>
      </w:pPr>
      <w:rPr>
        <w:rFonts w:ascii="Wingdings" w:hAnsi="Wingdings" w:hint="default"/>
      </w:rPr>
    </w:lvl>
    <w:lvl w:ilvl="3" w:tplc="04090001" w:tentative="1">
      <w:start w:val="1"/>
      <w:numFmt w:val="bullet"/>
      <w:lvlText w:val=""/>
      <w:lvlJc w:val="left"/>
      <w:pPr>
        <w:ind w:left="5498" w:hanging="360"/>
      </w:pPr>
      <w:rPr>
        <w:rFonts w:ascii="Symbol" w:hAnsi="Symbol" w:hint="default"/>
      </w:rPr>
    </w:lvl>
    <w:lvl w:ilvl="4" w:tplc="04090003" w:tentative="1">
      <w:start w:val="1"/>
      <w:numFmt w:val="bullet"/>
      <w:lvlText w:val="o"/>
      <w:lvlJc w:val="left"/>
      <w:pPr>
        <w:ind w:left="6218" w:hanging="360"/>
      </w:pPr>
      <w:rPr>
        <w:rFonts w:ascii="Courier New" w:hAnsi="Courier New" w:cs="Courier New" w:hint="default"/>
      </w:rPr>
    </w:lvl>
    <w:lvl w:ilvl="5" w:tplc="04090005" w:tentative="1">
      <w:start w:val="1"/>
      <w:numFmt w:val="bullet"/>
      <w:lvlText w:val=""/>
      <w:lvlJc w:val="left"/>
      <w:pPr>
        <w:ind w:left="6938" w:hanging="360"/>
      </w:pPr>
      <w:rPr>
        <w:rFonts w:ascii="Wingdings" w:hAnsi="Wingdings" w:hint="default"/>
      </w:rPr>
    </w:lvl>
    <w:lvl w:ilvl="6" w:tplc="04090001" w:tentative="1">
      <w:start w:val="1"/>
      <w:numFmt w:val="bullet"/>
      <w:lvlText w:val=""/>
      <w:lvlJc w:val="left"/>
      <w:pPr>
        <w:ind w:left="7658" w:hanging="360"/>
      </w:pPr>
      <w:rPr>
        <w:rFonts w:ascii="Symbol" w:hAnsi="Symbol" w:hint="default"/>
      </w:rPr>
    </w:lvl>
    <w:lvl w:ilvl="7" w:tplc="04090003" w:tentative="1">
      <w:start w:val="1"/>
      <w:numFmt w:val="bullet"/>
      <w:lvlText w:val="o"/>
      <w:lvlJc w:val="left"/>
      <w:pPr>
        <w:ind w:left="8378" w:hanging="360"/>
      </w:pPr>
      <w:rPr>
        <w:rFonts w:ascii="Courier New" w:hAnsi="Courier New" w:cs="Courier New" w:hint="default"/>
      </w:rPr>
    </w:lvl>
    <w:lvl w:ilvl="8" w:tplc="04090005" w:tentative="1">
      <w:start w:val="1"/>
      <w:numFmt w:val="bullet"/>
      <w:lvlText w:val=""/>
      <w:lvlJc w:val="left"/>
      <w:pPr>
        <w:ind w:left="9098" w:hanging="360"/>
      </w:pPr>
      <w:rPr>
        <w:rFonts w:ascii="Wingdings" w:hAnsi="Wingdings" w:hint="default"/>
      </w:rPr>
    </w:lvl>
  </w:abstractNum>
  <w:abstractNum w:abstractNumId="20" w15:restartNumberingAfterBreak="0">
    <w:nsid w:val="4C8E3670"/>
    <w:multiLevelType w:val="hybridMultilevel"/>
    <w:tmpl w:val="8AB01300"/>
    <w:lvl w:ilvl="0" w:tplc="3A08AE7E">
      <w:start w:val="1"/>
      <w:numFmt w:val="decimal"/>
      <w:lvlText w:val="%1)"/>
      <w:lvlJc w:val="left"/>
      <w:pPr>
        <w:ind w:left="1040" w:hanging="360"/>
      </w:pPr>
      <w:rPr>
        <w:rFonts w:hint="default"/>
        <w:b/>
      </w:rPr>
    </w:lvl>
    <w:lvl w:ilvl="1" w:tplc="08160019" w:tentative="1">
      <w:start w:val="1"/>
      <w:numFmt w:val="lowerLetter"/>
      <w:lvlText w:val="%2."/>
      <w:lvlJc w:val="left"/>
      <w:pPr>
        <w:ind w:left="1760" w:hanging="360"/>
      </w:pPr>
    </w:lvl>
    <w:lvl w:ilvl="2" w:tplc="0816001B" w:tentative="1">
      <w:start w:val="1"/>
      <w:numFmt w:val="lowerRoman"/>
      <w:lvlText w:val="%3."/>
      <w:lvlJc w:val="right"/>
      <w:pPr>
        <w:ind w:left="2480" w:hanging="180"/>
      </w:pPr>
    </w:lvl>
    <w:lvl w:ilvl="3" w:tplc="0816000F" w:tentative="1">
      <w:start w:val="1"/>
      <w:numFmt w:val="decimal"/>
      <w:lvlText w:val="%4."/>
      <w:lvlJc w:val="left"/>
      <w:pPr>
        <w:ind w:left="3200" w:hanging="360"/>
      </w:pPr>
    </w:lvl>
    <w:lvl w:ilvl="4" w:tplc="08160019" w:tentative="1">
      <w:start w:val="1"/>
      <w:numFmt w:val="lowerLetter"/>
      <w:lvlText w:val="%5."/>
      <w:lvlJc w:val="left"/>
      <w:pPr>
        <w:ind w:left="3920" w:hanging="360"/>
      </w:pPr>
    </w:lvl>
    <w:lvl w:ilvl="5" w:tplc="0816001B" w:tentative="1">
      <w:start w:val="1"/>
      <w:numFmt w:val="lowerRoman"/>
      <w:lvlText w:val="%6."/>
      <w:lvlJc w:val="right"/>
      <w:pPr>
        <w:ind w:left="4640" w:hanging="180"/>
      </w:pPr>
    </w:lvl>
    <w:lvl w:ilvl="6" w:tplc="0816000F" w:tentative="1">
      <w:start w:val="1"/>
      <w:numFmt w:val="decimal"/>
      <w:lvlText w:val="%7."/>
      <w:lvlJc w:val="left"/>
      <w:pPr>
        <w:ind w:left="5360" w:hanging="360"/>
      </w:pPr>
    </w:lvl>
    <w:lvl w:ilvl="7" w:tplc="08160019" w:tentative="1">
      <w:start w:val="1"/>
      <w:numFmt w:val="lowerLetter"/>
      <w:lvlText w:val="%8."/>
      <w:lvlJc w:val="left"/>
      <w:pPr>
        <w:ind w:left="6080" w:hanging="360"/>
      </w:pPr>
    </w:lvl>
    <w:lvl w:ilvl="8" w:tplc="0816001B" w:tentative="1">
      <w:start w:val="1"/>
      <w:numFmt w:val="lowerRoman"/>
      <w:lvlText w:val="%9."/>
      <w:lvlJc w:val="right"/>
      <w:pPr>
        <w:ind w:left="6800" w:hanging="180"/>
      </w:pPr>
    </w:lvl>
  </w:abstractNum>
  <w:abstractNum w:abstractNumId="21" w15:restartNumberingAfterBreak="0">
    <w:nsid w:val="4E36407E"/>
    <w:multiLevelType w:val="hybridMultilevel"/>
    <w:tmpl w:val="F51A8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901637"/>
    <w:multiLevelType w:val="hybridMultilevel"/>
    <w:tmpl w:val="DA16F808"/>
    <w:lvl w:ilvl="0" w:tplc="0816001B">
      <w:start w:val="1"/>
      <w:numFmt w:val="lowerRoman"/>
      <w:lvlText w:val="%1."/>
      <w:lvlJc w:val="right"/>
      <w:pPr>
        <w:ind w:left="2120" w:hanging="360"/>
      </w:pPr>
      <w:rPr>
        <w:rFonts w:hint="default"/>
      </w:rPr>
    </w:lvl>
    <w:lvl w:ilvl="1" w:tplc="08160003" w:tentative="1">
      <w:start w:val="1"/>
      <w:numFmt w:val="bullet"/>
      <w:lvlText w:val="o"/>
      <w:lvlJc w:val="left"/>
      <w:pPr>
        <w:ind w:left="2840" w:hanging="360"/>
      </w:pPr>
      <w:rPr>
        <w:rFonts w:ascii="Courier New" w:hAnsi="Courier New" w:cs="Courier New" w:hint="default"/>
      </w:rPr>
    </w:lvl>
    <w:lvl w:ilvl="2" w:tplc="08160005" w:tentative="1">
      <w:start w:val="1"/>
      <w:numFmt w:val="bullet"/>
      <w:lvlText w:val=""/>
      <w:lvlJc w:val="left"/>
      <w:pPr>
        <w:ind w:left="3560" w:hanging="360"/>
      </w:pPr>
      <w:rPr>
        <w:rFonts w:ascii="Wingdings" w:hAnsi="Wingdings" w:hint="default"/>
      </w:rPr>
    </w:lvl>
    <w:lvl w:ilvl="3" w:tplc="08160001" w:tentative="1">
      <w:start w:val="1"/>
      <w:numFmt w:val="bullet"/>
      <w:lvlText w:val=""/>
      <w:lvlJc w:val="left"/>
      <w:pPr>
        <w:ind w:left="4280" w:hanging="360"/>
      </w:pPr>
      <w:rPr>
        <w:rFonts w:ascii="Symbol" w:hAnsi="Symbol" w:hint="default"/>
      </w:rPr>
    </w:lvl>
    <w:lvl w:ilvl="4" w:tplc="08160003" w:tentative="1">
      <w:start w:val="1"/>
      <w:numFmt w:val="bullet"/>
      <w:lvlText w:val="o"/>
      <w:lvlJc w:val="left"/>
      <w:pPr>
        <w:ind w:left="5000" w:hanging="360"/>
      </w:pPr>
      <w:rPr>
        <w:rFonts w:ascii="Courier New" w:hAnsi="Courier New" w:cs="Courier New" w:hint="default"/>
      </w:rPr>
    </w:lvl>
    <w:lvl w:ilvl="5" w:tplc="08160005" w:tentative="1">
      <w:start w:val="1"/>
      <w:numFmt w:val="bullet"/>
      <w:lvlText w:val=""/>
      <w:lvlJc w:val="left"/>
      <w:pPr>
        <w:ind w:left="5720" w:hanging="360"/>
      </w:pPr>
      <w:rPr>
        <w:rFonts w:ascii="Wingdings" w:hAnsi="Wingdings" w:hint="default"/>
      </w:rPr>
    </w:lvl>
    <w:lvl w:ilvl="6" w:tplc="08160001" w:tentative="1">
      <w:start w:val="1"/>
      <w:numFmt w:val="bullet"/>
      <w:lvlText w:val=""/>
      <w:lvlJc w:val="left"/>
      <w:pPr>
        <w:ind w:left="6440" w:hanging="360"/>
      </w:pPr>
      <w:rPr>
        <w:rFonts w:ascii="Symbol" w:hAnsi="Symbol" w:hint="default"/>
      </w:rPr>
    </w:lvl>
    <w:lvl w:ilvl="7" w:tplc="08160003" w:tentative="1">
      <w:start w:val="1"/>
      <w:numFmt w:val="bullet"/>
      <w:lvlText w:val="o"/>
      <w:lvlJc w:val="left"/>
      <w:pPr>
        <w:ind w:left="7160" w:hanging="360"/>
      </w:pPr>
      <w:rPr>
        <w:rFonts w:ascii="Courier New" w:hAnsi="Courier New" w:cs="Courier New" w:hint="default"/>
      </w:rPr>
    </w:lvl>
    <w:lvl w:ilvl="8" w:tplc="08160005" w:tentative="1">
      <w:start w:val="1"/>
      <w:numFmt w:val="bullet"/>
      <w:lvlText w:val=""/>
      <w:lvlJc w:val="left"/>
      <w:pPr>
        <w:ind w:left="7880" w:hanging="360"/>
      </w:pPr>
      <w:rPr>
        <w:rFonts w:ascii="Wingdings" w:hAnsi="Wingdings" w:hint="default"/>
      </w:rPr>
    </w:lvl>
  </w:abstractNum>
  <w:abstractNum w:abstractNumId="23" w15:restartNumberingAfterBreak="0">
    <w:nsid w:val="552107A1"/>
    <w:multiLevelType w:val="multilevel"/>
    <w:tmpl w:val="C746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216F91"/>
    <w:multiLevelType w:val="hybridMultilevel"/>
    <w:tmpl w:val="B92C3C6C"/>
    <w:lvl w:ilvl="0" w:tplc="08160001">
      <w:start w:val="1"/>
      <w:numFmt w:val="bullet"/>
      <w:lvlText w:val=""/>
      <w:lvlJc w:val="left"/>
      <w:pPr>
        <w:ind w:left="1400" w:hanging="360"/>
      </w:pPr>
      <w:rPr>
        <w:rFonts w:ascii="Symbol" w:hAnsi="Symbol" w:hint="default"/>
      </w:rPr>
    </w:lvl>
    <w:lvl w:ilvl="1" w:tplc="08160003" w:tentative="1">
      <w:start w:val="1"/>
      <w:numFmt w:val="bullet"/>
      <w:lvlText w:val="o"/>
      <w:lvlJc w:val="left"/>
      <w:pPr>
        <w:ind w:left="2120" w:hanging="360"/>
      </w:pPr>
      <w:rPr>
        <w:rFonts w:ascii="Courier New" w:hAnsi="Courier New" w:cs="Courier New" w:hint="default"/>
      </w:rPr>
    </w:lvl>
    <w:lvl w:ilvl="2" w:tplc="08160005" w:tentative="1">
      <w:start w:val="1"/>
      <w:numFmt w:val="bullet"/>
      <w:lvlText w:val=""/>
      <w:lvlJc w:val="left"/>
      <w:pPr>
        <w:ind w:left="2840" w:hanging="360"/>
      </w:pPr>
      <w:rPr>
        <w:rFonts w:ascii="Wingdings" w:hAnsi="Wingdings" w:hint="default"/>
      </w:rPr>
    </w:lvl>
    <w:lvl w:ilvl="3" w:tplc="08160001" w:tentative="1">
      <w:start w:val="1"/>
      <w:numFmt w:val="bullet"/>
      <w:lvlText w:val=""/>
      <w:lvlJc w:val="left"/>
      <w:pPr>
        <w:ind w:left="3560" w:hanging="360"/>
      </w:pPr>
      <w:rPr>
        <w:rFonts w:ascii="Symbol" w:hAnsi="Symbol" w:hint="default"/>
      </w:rPr>
    </w:lvl>
    <w:lvl w:ilvl="4" w:tplc="08160003" w:tentative="1">
      <w:start w:val="1"/>
      <w:numFmt w:val="bullet"/>
      <w:lvlText w:val="o"/>
      <w:lvlJc w:val="left"/>
      <w:pPr>
        <w:ind w:left="4280" w:hanging="360"/>
      </w:pPr>
      <w:rPr>
        <w:rFonts w:ascii="Courier New" w:hAnsi="Courier New" w:cs="Courier New" w:hint="default"/>
      </w:rPr>
    </w:lvl>
    <w:lvl w:ilvl="5" w:tplc="08160005" w:tentative="1">
      <w:start w:val="1"/>
      <w:numFmt w:val="bullet"/>
      <w:lvlText w:val=""/>
      <w:lvlJc w:val="left"/>
      <w:pPr>
        <w:ind w:left="5000" w:hanging="360"/>
      </w:pPr>
      <w:rPr>
        <w:rFonts w:ascii="Wingdings" w:hAnsi="Wingdings" w:hint="default"/>
      </w:rPr>
    </w:lvl>
    <w:lvl w:ilvl="6" w:tplc="08160001" w:tentative="1">
      <w:start w:val="1"/>
      <w:numFmt w:val="bullet"/>
      <w:lvlText w:val=""/>
      <w:lvlJc w:val="left"/>
      <w:pPr>
        <w:ind w:left="5720" w:hanging="360"/>
      </w:pPr>
      <w:rPr>
        <w:rFonts w:ascii="Symbol" w:hAnsi="Symbol" w:hint="default"/>
      </w:rPr>
    </w:lvl>
    <w:lvl w:ilvl="7" w:tplc="08160003" w:tentative="1">
      <w:start w:val="1"/>
      <w:numFmt w:val="bullet"/>
      <w:lvlText w:val="o"/>
      <w:lvlJc w:val="left"/>
      <w:pPr>
        <w:ind w:left="6440" w:hanging="360"/>
      </w:pPr>
      <w:rPr>
        <w:rFonts w:ascii="Courier New" w:hAnsi="Courier New" w:cs="Courier New" w:hint="default"/>
      </w:rPr>
    </w:lvl>
    <w:lvl w:ilvl="8" w:tplc="08160005" w:tentative="1">
      <w:start w:val="1"/>
      <w:numFmt w:val="bullet"/>
      <w:lvlText w:val=""/>
      <w:lvlJc w:val="left"/>
      <w:pPr>
        <w:ind w:left="7160" w:hanging="360"/>
      </w:pPr>
      <w:rPr>
        <w:rFonts w:ascii="Wingdings" w:hAnsi="Wingdings" w:hint="default"/>
      </w:rPr>
    </w:lvl>
  </w:abstractNum>
  <w:abstractNum w:abstractNumId="25" w15:restartNumberingAfterBreak="0">
    <w:nsid w:val="5A257F3E"/>
    <w:multiLevelType w:val="multilevel"/>
    <w:tmpl w:val="7E8A05D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A775DE4"/>
    <w:multiLevelType w:val="hybridMultilevel"/>
    <w:tmpl w:val="8F1A3E76"/>
    <w:lvl w:ilvl="0" w:tplc="0816001B">
      <w:start w:val="1"/>
      <w:numFmt w:val="lowerRoman"/>
      <w:lvlText w:val="%1."/>
      <w:lvlJc w:val="righ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15:restartNumberingAfterBreak="0">
    <w:nsid w:val="5C560719"/>
    <w:multiLevelType w:val="hybridMultilevel"/>
    <w:tmpl w:val="DE3C4726"/>
    <w:lvl w:ilvl="0" w:tplc="0816001B">
      <w:start w:val="1"/>
      <w:numFmt w:val="lowerRoman"/>
      <w:lvlText w:val="%1."/>
      <w:lvlJc w:val="right"/>
      <w:pPr>
        <w:ind w:left="1996" w:hanging="360"/>
      </w:pPr>
    </w:lvl>
    <w:lvl w:ilvl="1" w:tplc="08160019" w:tentative="1">
      <w:start w:val="1"/>
      <w:numFmt w:val="lowerLetter"/>
      <w:lvlText w:val="%2."/>
      <w:lvlJc w:val="left"/>
      <w:pPr>
        <w:ind w:left="2716" w:hanging="360"/>
      </w:pPr>
    </w:lvl>
    <w:lvl w:ilvl="2" w:tplc="0816001B" w:tentative="1">
      <w:start w:val="1"/>
      <w:numFmt w:val="lowerRoman"/>
      <w:lvlText w:val="%3."/>
      <w:lvlJc w:val="right"/>
      <w:pPr>
        <w:ind w:left="3436" w:hanging="180"/>
      </w:pPr>
    </w:lvl>
    <w:lvl w:ilvl="3" w:tplc="0816000F" w:tentative="1">
      <w:start w:val="1"/>
      <w:numFmt w:val="decimal"/>
      <w:lvlText w:val="%4."/>
      <w:lvlJc w:val="left"/>
      <w:pPr>
        <w:ind w:left="4156" w:hanging="360"/>
      </w:pPr>
    </w:lvl>
    <w:lvl w:ilvl="4" w:tplc="08160019" w:tentative="1">
      <w:start w:val="1"/>
      <w:numFmt w:val="lowerLetter"/>
      <w:lvlText w:val="%5."/>
      <w:lvlJc w:val="left"/>
      <w:pPr>
        <w:ind w:left="4876" w:hanging="360"/>
      </w:pPr>
    </w:lvl>
    <w:lvl w:ilvl="5" w:tplc="0816001B" w:tentative="1">
      <w:start w:val="1"/>
      <w:numFmt w:val="lowerRoman"/>
      <w:lvlText w:val="%6."/>
      <w:lvlJc w:val="right"/>
      <w:pPr>
        <w:ind w:left="5596" w:hanging="180"/>
      </w:pPr>
    </w:lvl>
    <w:lvl w:ilvl="6" w:tplc="0816000F" w:tentative="1">
      <w:start w:val="1"/>
      <w:numFmt w:val="decimal"/>
      <w:lvlText w:val="%7."/>
      <w:lvlJc w:val="left"/>
      <w:pPr>
        <w:ind w:left="6316" w:hanging="360"/>
      </w:pPr>
    </w:lvl>
    <w:lvl w:ilvl="7" w:tplc="08160019" w:tentative="1">
      <w:start w:val="1"/>
      <w:numFmt w:val="lowerLetter"/>
      <w:lvlText w:val="%8."/>
      <w:lvlJc w:val="left"/>
      <w:pPr>
        <w:ind w:left="7036" w:hanging="360"/>
      </w:pPr>
    </w:lvl>
    <w:lvl w:ilvl="8" w:tplc="0816001B" w:tentative="1">
      <w:start w:val="1"/>
      <w:numFmt w:val="lowerRoman"/>
      <w:lvlText w:val="%9."/>
      <w:lvlJc w:val="right"/>
      <w:pPr>
        <w:ind w:left="7756" w:hanging="180"/>
      </w:pPr>
    </w:lvl>
  </w:abstractNum>
  <w:abstractNum w:abstractNumId="28" w15:restartNumberingAfterBreak="0">
    <w:nsid w:val="61FE27E1"/>
    <w:multiLevelType w:val="hybridMultilevel"/>
    <w:tmpl w:val="F61673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CB3CC4"/>
    <w:multiLevelType w:val="multilevel"/>
    <w:tmpl w:val="B0FC3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DB609E"/>
    <w:multiLevelType w:val="multilevel"/>
    <w:tmpl w:val="8FF8A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552665"/>
    <w:multiLevelType w:val="hybridMultilevel"/>
    <w:tmpl w:val="9DE6013E"/>
    <w:lvl w:ilvl="0" w:tplc="09205E46">
      <w:start w:val="1"/>
      <w:numFmt w:val="bullet"/>
      <w:pStyle w:val="PargrafodaLista1"/>
      <w:lvlText w:val=""/>
      <w:lvlJc w:val="left"/>
      <w:pPr>
        <w:ind w:left="2120" w:hanging="360"/>
      </w:pPr>
      <w:rPr>
        <w:rFonts w:ascii="Symbol" w:hAnsi="Symbol" w:hint="default"/>
      </w:rPr>
    </w:lvl>
    <w:lvl w:ilvl="1" w:tplc="08160003" w:tentative="1">
      <w:start w:val="1"/>
      <w:numFmt w:val="bullet"/>
      <w:lvlText w:val="o"/>
      <w:lvlJc w:val="left"/>
      <w:pPr>
        <w:ind w:left="2840" w:hanging="360"/>
      </w:pPr>
      <w:rPr>
        <w:rFonts w:ascii="Courier New" w:hAnsi="Courier New" w:cs="Courier New" w:hint="default"/>
      </w:rPr>
    </w:lvl>
    <w:lvl w:ilvl="2" w:tplc="08160005" w:tentative="1">
      <w:start w:val="1"/>
      <w:numFmt w:val="bullet"/>
      <w:lvlText w:val=""/>
      <w:lvlJc w:val="left"/>
      <w:pPr>
        <w:ind w:left="3560" w:hanging="360"/>
      </w:pPr>
      <w:rPr>
        <w:rFonts w:ascii="Wingdings" w:hAnsi="Wingdings" w:hint="default"/>
      </w:rPr>
    </w:lvl>
    <w:lvl w:ilvl="3" w:tplc="08160001" w:tentative="1">
      <w:start w:val="1"/>
      <w:numFmt w:val="bullet"/>
      <w:lvlText w:val=""/>
      <w:lvlJc w:val="left"/>
      <w:pPr>
        <w:ind w:left="4280" w:hanging="360"/>
      </w:pPr>
      <w:rPr>
        <w:rFonts w:ascii="Symbol" w:hAnsi="Symbol" w:hint="default"/>
      </w:rPr>
    </w:lvl>
    <w:lvl w:ilvl="4" w:tplc="08160003" w:tentative="1">
      <w:start w:val="1"/>
      <w:numFmt w:val="bullet"/>
      <w:lvlText w:val="o"/>
      <w:lvlJc w:val="left"/>
      <w:pPr>
        <w:ind w:left="5000" w:hanging="360"/>
      </w:pPr>
      <w:rPr>
        <w:rFonts w:ascii="Courier New" w:hAnsi="Courier New" w:cs="Courier New" w:hint="default"/>
      </w:rPr>
    </w:lvl>
    <w:lvl w:ilvl="5" w:tplc="08160005" w:tentative="1">
      <w:start w:val="1"/>
      <w:numFmt w:val="bullet"/>
      <w:lvlText w:val=""/>
      <w:lvlJc w:val="left"/>
      <w:pPr>
        <w:ind w:left="5720" w:hanging="360"/>
      </w:pPr>
      <w:rPr>
        <w:rFonts w:ascii="Wingdings" w:hAnsi="Wingdings" w:hint="default"/>
      </w:rPr>
    </w:lvl>
    <w:lvl w:ilvl="6" w:tplc="08160001" w:tentative="1">
      <w:start w:val="1"/>
      <w:numFmt w:val="bullet"/>
      <w:lvlText w:val=""/>
      <w:lvlJc w:val="left"/>
      <w:pPr>
        <w:ind w:left="6440" w:hanging="360"/>
      </w:pPr>
      <w:rPr>
        <w:rFonts w:ascii="Symbol" w:hAnsi="Symbol" w:hint="default"/>
      </w:rPr>
    </w:lvl>
    <w:lvl w:ilvl="7" w:tplc="08160003" w:tentative="1">
      <w:start w:val="1"/>
      <w:numFmt w:val="bullet"/>
      <w:lvlText w:val="o"/>
      <w:lvlJc w:val="left"/>
      <w:pPr>
        <w:ind w:left="7160" w:hanging="360"/>
      </w:pPr>
      <w:rPr>
        <w:rFonts w:ascii="Courier New" w:hAnsi="Courier New" w:cs="Courier New" w:hint="default"/>
      </w:rPr>
    </w:lvl>
    <w:lvl w:ilvl="8" w:tplc="08160005" w:tentative="1">
      <w:start w:val="1"/>
      <w:numFmt w:val="bullet"/>
      <w:lvlText w:val=""/>
      <w:lvlJc w:val="left"/>
      <w:pPr>
        <w:ind w:left="7880" w:hanging="360"/>
      </w:pPr>
      <w:rPr>
        <w:rFonts w:ascii="Wingdings" w:hAnsi="Wingdings" w:hint="default"/>
      </w:rPr>
    </w:lvl>
  </w:abstractNum>
  <w:abstractNum w:abstractNumId="32" w15:restartNumberingAfterBreak="0">
    <w:nsid w:val="6DC609A9"/>
    <w:multiLevelType w:val="multilevel"/>
    <w:tmpl w:val="7A3E0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3772CA"/>
    <w:multiLevelType w:val="hybridMultilevel"/>
    <w:tmpl w:val="FCC25B62"/>
    <w:lvl w:ilvl="0" w:tplc="0816001B">
      <w:start w:val="1"/>
      <w:numFmt w:val="lowerRoman"/>
      <w:lvlText w:val="%1."/>
      <w:lvlJc w:val="right"/>
      <w:pPr>
        <w:ind w:left="2120" w:hanging="360"/>
      </w:pPr>
      <w:rPr>
        <w:rFonts w:hint="default"/>
      </w:rPr>
    </w:lvl>
    <w:lvl w:ilvl="1" w:tplc="08160003" w:tentative="1">
      <w:start w:val="1"/>
      <w:numFmt w:val="bullet"/>
      <w:lvlText w:val="o"/>
      <w:lvlJc w:val="left"/>
      <w:pPr>
        <w:ind w:left="2840" w:hanging="360"/>
      </w:pPr>
      <w:rPr>
        <w:rFonts w:ascii="Courier New" w:hAnsi="Courier New" w:cs="Courier New" w:hint="default"/>
      </w:rPr>
    </w:lvl>
    <w:lvl w:ilvl="2" w:tplc="08160005" w:tentative="1">
      <w:start w:val="1"/>
      <w:numFmt w:val="bullet"/>
      <w:lvlText w:val=""/>
      <w:lvlJc w:val="left"/>
      <w:pPr>
        <w:ind w:left="3560" w:hanging="360"/>
      </w:pPr>
      <w:rPr>
        <w:rFonts w:ascii="Wingdings" w:hAnsi="Wingdings" w:hint="default"/>
      </w:rPr>
    </w:lvl>
    <w:lvl w:ilvl="3" w:tplc="08160001" w:tentative="1">
      <w:start w:val="1"/>
      <w:numFmt w:val="bullet"/>
      <w:lvlText w:val=""/>
      <w:lvlJc w:val="left"/>
      <w:pPr>
        <w:ind w:left="4280" w:hanging="360"/>
      </w:pPr>
      <w:rPr>
        <w:rFonts w:ascii="Symbol" w:hAnsi="Symbol" w:hint="default"/>
      </w:rPr>
    </w:lvl>
    <w:lvl w:ilvl="4" w:tplc="08160003" w:tentative="1">
      <w:start w:val="1"/>
      <w:numFmt w:val="bullet"/>
      <w:lvlText w:val="o"/>
      <w:lvlJc w:val="left"/>
      <w:pPr>
        <w:ind w:left="5000" w:hanging="360"/>
      </w:pPr>
      <w:rPr>
        <w:rFonts w:ascii="Courier New" w:hAnsi="Courier New" w:cs="Courier New" w:hint="default"/>
      </w:rPr>
    </w:lvl>
    <w:lvl w:ilvl="5" w:tplc="08160005" w:tentative="1">
      <w:start w:val="1"/>
      <w:numFmt w:val="bullet"/>
      <w:lvlText w:val=""/>
      <w:lvlJc w:val="left"/>
      <w:pPr>
        <w:ind w:left="5720" w:hanging="360"/>
      </w:pPr>
      <w:rPr>
        <w:rFonts w:ascii="Wingdings" w:hAnsi="Wingdings" w:hint="default"/>
      </w:rPr>
    </w:lvl>
    <w:lvl w:ilvl="6" w:tplc="08160001" w:tentative="1">
      <w:start w:val="1"/>
      <w:numFmt w:val="bullet"/>
      <w:lvlText w:val=""/>
      <w:lvlJc w:val="left"/>
      <w:pPr>
        <w:ind w:left="6440" w:hanging="360"/>
      </w:pPr>
      <w:rPr>
        <w:rFonts w:ascii="Symbol" w:hAnsi="Symbol" w:hint="default"/>
      </w:rPr>
    </w:lvl>
    <w:lvl w:ilvl="7" w:tplc="08160003" w:tentative="1">
      <w:start w:val="1"/>
      <w:numFmt w:val="bullet"/>
      <w:lvlText w:val="o"/>
      <w:lvlJc w:val="left"/>
      <w:pPr>
        <w:ind w:left="7160" w:hanging="360"/>
      </w:pPr>
      <w:rPr>
        <w:rFonts w:ascii="Courier New" w:hAnsi="Courier New" w:cs="Courier New" w:hint="default"/>
      </w:rPr>
    </w:lvl>
    <w:lvl w:ilvl="8" w:tplc="08160005" w:tentative="1">
      <w:start w:val="1"/>
      <w:numFmt w:val="bullet"/>
      <w:lvlText w:val=""/>
      <w:lvlJc w:val="left"/>
      <w:pPr>
        <w:ind w:left="7880" w:hanging="360"/>
      </w:pPr>
      <w:rPr>
        <w:rFonts w:ascii="Wingdings" w:hAnsi="Wingdings" w:hint="default"/>
      </w:rPr>
    </w:lvl>
  </w:abstractNum>
  <w:num w:numId="1">
    <w:abstractNumId w:val="19"/>
  </w:num>
  <w:num w:numId="2">
    <w:abstractNumId w:val="21"/>
  </w:num>
  <w:num w:numId="3">
    <w:abstractNumId w:val="11"/>
  </w:num>
  <w:num w:numId="4">
    <w:abstractNumId w:val="28"/>
  </w:num>
  <w:num w:numId="5">
    <w:abstractNumId w:val="10"/>
  </w:num>
  <w:num w:numId="6">
    <w:abstractNumId w:val="8"/>
  </w:num>
  <w:num w:numId="7">
    <w:abstractNumId w:val="7"/>
  </w:num>
  <w:num w:numId="8">
    <w:abstractNumId w:val="6"/>
  </w:num>
  <w:num w:numId="9">
    <w:abstractNumId w:val="5"/>
  </w:num>
  <w:num w:numId="10">
    <w:abstractNumId w:val="9"/>
  </w:num>
  <w:num w:numId="11">
    <w:abstractNumId w:val="4"/>
  </w:num>
  <w:num w:numId="12">
    <w:abstractNumId w:val="3"/>
  </w:num>
  <w:num w:numId="13">
    <w:abstractNumId w:val="2"/>
  </w:num>
  <w:num w:numId="14">
    <w:abstractNumId w:val="1"/>
  </w:num>
  <w:num w:numId="15">
    <w:abstractNumId w:val="25"/>
  </w:num>
  <w:num w:numId="16">
    <w:abstractNumId w:val="13"/>
  </w:num>
  <w:num w:numId="17">
    <w:abstractNumId w:val="29"/>
  </w:num>
  <w:num w:numId="18">
    <w:abstractNumId w:val="14"/>
  </w:num>
  <w:num w:numId="19">
    <w:abstractNumId w:val="32"/>
    <w:lvlOverride w:ilvl="0">
      <w:lvl w:ilvl="0">
        <w:numFmt w:val="upperLetter"/>
        <w:lvlText w:val="%1."/>
        <w:lvlJc w:val="left"/>
      </w:lvl>
    </w:lvlOverride>
  </w:num>
  <w:num w:numId="20">
    <w:abstractNumId w:val="15"/>
  </w:num>
  <w:num w:numId="21">
    <w:abstractNumId w:val="23"/>
  </w:num>
  <w:num w:numId="22">
    <w:abstractNumId w:val="30"/>
  </w:num>
  <w:num w:numId="23">
    <w:abstractNumId w:val="24"/>
  </w:num>
  <w:num w:numId="24">
    <w:abstractNumId w:val="31"/>
  </w:num>
  <w:num w:numId="25">
    <w:abstractNumId w:val="20"/>
  </w:num>
  <w:num w:numId="26">
    <w:abstractNumId w:val="33"/>
  </w:num>
  <w:num w:numId="27">
    <w:abstractNumId w:val="12"/>
  </w:num>
  <w:num w:numId="28">
    <w:abstractNumId w:val="18"/>
  </w:num>
  <w:num w:numId="29">
    <w:abstractNumId w:val="22"/>
  </w:num>
  <w:num w:numId="30">
    <w:abstractNumId w:val="18"/>
    <w:lvlOverride w:ilvl="0">
      <w:startOverride w:val="1"/>
    </w:lvlOverride>
  </w:num>
  <w:num w:numId="31">
    <w:abstractNumId w:val="18"/>
    <w:lvlOverride w:ilvl="0">
      <w:startOverride w:val="1"/>
    </w:lvlOverride>
  </w:num>
  <w:num w:numId="32">
    <w:abstractNumId w:val="18"/>
    <w:lvlOverride w:ilvl="0">
      <w:startOverride w:val="1"/>
    </w:lvlOverride>
  </w:num>
  <w:num w:numId="33">
    <w:abstractNumId w:val="17"/>
  </w:num>
  <w:num w:numId="34">
    <w:abstractNumId w:val="16"/>
  </w:num>
  <w:num w:numId="35">
    <w:abstractNumId w:val="26"/>
  </w:num>
  <w:num w:numId="36">
    <w:abstractNumId w:val="27"/>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mirrorMargins/>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12D5"/>
    <w:rsid w:val="00007838"/>
    <w:rsid w:val="00007D41"/>
    <w:rsid w:val="00032D18"/>
    <w:rsid w:val="000446C1"/>
    <w:rsid w:val="00045D7A"/>
    <w:rsid w:val="00045DB4"/>
    <w:rsid w:val="000469BB"/>
    <w:rsid w:val="00047560"/>
    <w:rsid w:val="00052061"/>
    <w:rsid w:val="00053FAF"/>
    <w:rsid w:val="00065064"/>
    <w:rsid w:val="0008023F"/>
    <w:rsid w:val="00080D24"/>
    <w:rsid w:val="00081221"/>
    <w:rsid w:val="00085FC5"/>
    <w:rsid w:val="000913A8"/>
    <w:rsid w:val="00091510"/>
    <w:rsid w:val="00095E2D"/>
    <w:rsid w:val="000A2F88"/>
    <w:rsid w:val="000A4795"/>
    <w:rsid w:val="000B4680"/>
    <w:rsid w:val="000B5BBD"/>
    <w:rsid w:val="000C329A"/>
    <w:rsid w:val="000C350B"/>
    <w:rsid w:val="000E10A6"/>
    <w:rsid w:val="000E5EA3"/>
    <w:rsid w:val="000E6463"/>
    <w:rsid w:val="001018E8"/>
    <w:rsid w:val="00114CFD"/>
    <w:rsid w:val="00116D38"/>
    <w:rsid w:val="00124CB3"/>
    <w:rsid w:val="00127044"/>
    <w:rsid w:val="001303BA"/>
    <w:rsid w:val="0013048F"/>
    <w:rsid w:val="00135399"/>
    <w:rsid w:val="00144731"/>
    <w:rsid w:val="00147CA8"/>
    <w:rsid w:val="00150483"/>
    <w:rsid w:val="00150D3D"/>
    <w:rsid w:val="001524F2"/>
    <w:rsid w:val="001575CC"/>
    <w:rsid w:val="00162612"/>
    <w:rsid w:val="001728F5"/>
    <w:rsid w:val="00175B2A"/>
    <w:rsid w:val="00175D46"/>
    <w:rsid w:val="00177D7C"/>
    <w:rsid w:val="0018048B"/>
    <w:rsid w:val="00180D5A"/>
    <w:rsid w:val="001822FC"/>
    <w:rsid w:val="00182762"/>
    <w:rsid w:val="00184135"/>
    <w:rsid w:val="0019199B"/>
    <w:rsid w:val="001A1B8D"/>
    <w:rsid w:val="001A3B1F"/>
    <w:rsid w:val="001B2E61"/>
    <w:rsid w:val="001B5586"/>
    <w:rsid w:val="001B7D14"/>
    <w:rsid w:val="001C0AF5"/>
    <w:rsid w:val="001C0D3A"/>
    <w:rsid w:val="001C5A15"/>
    <w:rsid w:val="001D4142"/>
    <w:rsid w:val="001D5985"/>
    <w:rsid w:val="001D7AF6"/>
    <w:rsid w:val="001E3FB6"/>
    <w:rsid w:val="001F029E"/>
    <w:rsid w:val="001F54BA"/>
    <w:rsid w:val="00205A46"/>
    <w:rsid w:val="00206AC1"/>
    <w:rsid w:val="00206C3B"/>
    <w:rsid w:val="002125A8"/>
    <w:rsid w:val="002143FF"/>
    <w:rsid w:val="00214B9E"/>
    <w:rsid w:val="00214D6D"/>
    <w:rsid w:val="0022053E"/>
    <w:rsid w:val="00221AB9"/>
    <w:rsid w:val="00222D73"/>
    <w:rsid w:val="002243DA"/>
    <w:rsid w:val="0022694F"/>
    <w:rsid w:val="00226A60"/>
    <w:rsid w:val="002351B4"/>
    <w:rsid w:val="00236C8B"/>
    <w:rsid w:val="00250843"/>
    <w:rsid w:val="0025472F"/>
    <w:rsid w:val="00256E60"/>
    <w:rsid w:val="002604E2"/>
    <w:rsid w:val="002618A6"/>
    <w:rsid w:val="00263F47"/>
    <w:rsid w:val="002657AD"/>
    <w:rsid w:val="00267234"/>
    <w:rsid w:val="00267536"/>
    <w:rsid w:val="00270172"/>
    <w:rsid w:val="002814D9"/>
    <w:rsid w:val="002826AD"/>
    <w:rsid w:val="00283474"/>
    <w:rsid w:val="002910FE"/>
    <w:rsid w:val="00294176"/>
    <w:rsid w:val="00295C6E"/>
    <w:rsid w:val="00296088"/>
    <w:rsid w:val="002A0B7B"/>
    <w:rsid w:val="002A1AEE"/>
    <w:rsid w:val="002A3369"/>
    <w:rsid w:val="002A488A"/>
    <w:rsid w:val="002A6154"/>
    <w:rsid w:val="002A64A9"/>
    <w:rsid w:val="002A6667"/>
    <w:rsid w:val="002B61C9"/>
    <w:rsid w:val="002C2043"/>
    <w:rsid w:val="002C4F06"/>
    <w:rsid w:val="002C77F0"/>
    <w:rsid w:val="002D2787"/>
    <w:rsid w:val="002D44B3"/>
    <w:rsid w:val="002E59B8"/>
    <w:rsid w:val="002F5491"/>
    <w:rsid w:val="00303C50"/>
    <w:rsid w:val="00306625"/>
    <w:rsid w:val="003145FD"/>
    <w:rsid w:val="00320004"/>
    <w:rsid w:val="00320414"/>
    <w:rsid w:val="00322ABD"/>
    <w:rsid w:val="003236AA"/>
    <w:rsid w:val="003246CF"/>
    <w:rsid w:val="00324E31"/>
    <w:rsid w:val="00325888"/>
    <w:rsid w:val="0034430F"/>
    <w:rsid w:val="003462B9"/>
    <w:rsid w:val="00350AE9"/>
    <w:rsid w:val="00356107"/>
    <w:rsid w:val="00357E9F"/>
    <w:rsid w:val="003612F0"/>
    <w:rsid w:val="003646FA"/>
    <w:rsid w:val="0036502C"/>
    <w:rsid w:val="00375D8A"/>
    <w:rsid w:val="003813E0"/>
    <w:rsid w:val="00381A45"/>
    <w:rsid w:val="00384E99"/>
    <w:rsid w:val="00386CF9"/>
    <w:rsid w:val="00394BD1"/>
    <w:rsid w:val="00397686"/>
    <w:rsid w:val="003A1F5F"/>
    <w:rsid w:val="003A2C8C"/>
    <w:rsid w:val="003A4850"/>
    <w:rsid w:val="003A497E"/>
    <w:rsid w:val="003A5685"/>
    <w:rsid w:val="003B0B51"/>
    <w:rsid w:val="003B0C03"/>
    <w:rsid w:val="003B526B"/>
    <w:rsid w:val="003B6F19"/>
    <w:rsid w:val="003C223E"/>
    <w:rsid w:val="003E46E8"/>
    <w:rsid w:val="003F1292"/>
    <w:rsid w:val="003F3FC7"/>
    <w:rsid w:val="003F7991"/>
    <w:rsid w:val="004037C7"/>
    <w:rsid w:val="00412FDD"/>
    <w:rsid w:val="00414CAB"/>
    <w:rsid w:val="00421AD6"/>
    <w:rsid w:val="00422BB3"/>
    <w:rsid w:val="0042679B"/>
    <w:rsid w:val="004307CA"/>
    <w:rsid w:val="00430C6B"/>
    <w:rsid w:val="0043117F"/>
    <w:rsid w:val="0044021A"/>
    <w:rsid w:val="00441233"/>
    <w:rsid w:val="0044229A"/>
    <w:rsid w:val="00442A2B"/>
    <w:rsid w:val="004554D9"/>
    <w:rsid w:val="00457E65"/>
    <w:rsid w:val="004669B3"/>
    <w:rsid w:val="00472E01"/>
    <w:rsid w:val="00473282"/>
    <w:rsid w:val="0047589B"/>
    <w:rsid w:val="00476ED6"/>
    <w:rsid w:val="004776F7"/>
    <w:rsid w:val="00477770"/>
    <w:rsid w:val="004830B5"/>
    <w:rsid w:val="0048714B"/>
    <w:rsid w:val="0049035E"/>
    <w:rsid w:val="00492723"/>
    <w:rsid w:val="004968CB"/>
    <w:rsid w:val="004A339C"/>
    <w:rsid w:val="004B0F64"/>
    <w:rsid w:val="004B2909"/>
    <w:rsid w:val="004B3E66"/>
    <w:rsid w:val="004B40F3"/>
    <w:rsid w:val="004B6322"/>
    <w:rsid w:val="004C009D"/>
    <w:rsid w:val="004C0A3B"/>
    <w:rsid w:val="004C1F78"/>
    <w:rsid w:val="004E4D81"/>
    <w:rsid w:val="004F1363"/>
    <w:rsid w:val="004F3D86"/>
    <w:rsid w:val="004F55A0"/>
    <w:rsid w:val="00501260"/>
    <w:rsid w:val="00504841"/>
    <w:rsid w:val="005134C9"/>
    <w:rsid w:val="005140D7"/>
    <w:rsid w:val="00532E1D"/>
    <w:rsid w:val="005343F4"/>
    <w:rsid w:val="00551256"/>
    <w:rsid w:val="00552261"/>
    <w:rsid w:val="00557334"/>
    <w:rsid w:val="00560357"/>
    <w:rsid w:val="00562C10"/>
    <w:rsid w:val="00562E97"/>
    <w:rsid w:val="00565B63"/>
    <w:rsid w:val="00591051"/>
    <w:rsid w:val="00591412"/>
    <w:rsid w:val="005936F4"/>
    <w:rsid w:val="005955A4"/>
    <w:rsid w:val="005A3E6B"/>
    <w:rsid w:val="005A485B"/>
    <w:rsid w:val="005B2015"/>
    <w:rsid w:val="005B4101"/>
    <w:rsid w:val="005C0226"/>
    <w:rsid w:val="005C057A"/>
    <w:rsid w:val="005C31A7"/>
    <w:rsid w:val="005C666D"/>
    <w:rsid w:val="005D4216"/>
    <w:rsid w:val="005E6C0C"/>
    <w:rsid w:val="005F2101"/>
    <w:rsid w:val="005F480B"/>
    <w:rsid w:val="005F4D5C"/>
    <w:rsid w:val="00611032"/>
    <w:rsid w:val="00614E83"/>
    <w:rsid w:val="00616BFF"/>
    <w:rsid w:val="00621792"/>
    <w:rsid w:val="00622754"/>
    <w:rsid w:val="006229FA"/>
    <w:rsid w:val="00625305"/>
    <w:rsid w:val="006272C9"/>
    <w:rsid w:val="00636D0D"/>
    <w:rsid w:val="0064024E"/>
    <w:rsid w:val="00640639"/>
    <w:rsid w:val="006636B3"/>
    <w:rsid w:val="00665BEF"/>
    <w:rsid w:val="00666591"/>
    <w:rsid w:val="00670557"/>
    <w:rsid w:val="00672687"/>
    <w:rsid w:val="0067286C"/>
    <w:rsid w:val="00672ADC"/>
    <w:rsid w:val="0067475A"/>
    <w:rsid w:val="006820BA"/>
    <w:rsid w:val="00686768"/>
    <w:rsid w:val="00687215"/>
    <w:rsid w:val="0069141C"/>
    <w:rsid w:val="00695F88"/>
    <w:rsid w:val="006A0103"/>
    <w:rsid w:val="006A0912"/>
    <w:rsid w:val="006A1EDA"/>
    <w:rsid w:val="006A46C8"/>
    <w:rsid w:val="006B12EF"/>
    <w:rsid w:val="006B1D3A"/>
    <w:rsid w:val="006B42E8"/>
    <w:rsid w:val="006B4DF3"/>
    <w:rsid w:val="006B6956"/>
    <w:rsid w:val="006B7070"/>
    <w:rsid w:val="006D14FB"/>
    <w:rsid w:val="006D31DB"/>
    <w:rsid w:val="006D3C5A"/>
    <w:rsid w:val="006D46E3"/>
    <w:rsid w:val="006D5CA5"/>
    <w:rsid w:val="006D6515"/>
    <w:rsid w:val="006E205E"/>
    <w:rsid w:val="006E2408"/>
    <w:rsid w:val="006E3A64"/>
    <w:rsid w:val="006F2B2E"/>
    <w:rsid w:val="006F5DED"/>
    <w:rsid w:val="006F5F22"/>
    <w:rsid w:val="007007D3"/>
    <w:rsid w:val="00713D9B"/>
    <w:rsid w:val="0071487D"/>
    <w:rsid w:val="00717EA0"/>
    <w:rsid w:val="00723C10"/>
    <w:rsid w:val="00733AE8"/>
    <w:rsid w:val="00734AF1"/>
    <w:rsid w:val="00742CDF"/>
    <w:rsid w:val="00754F4B"/>
    <w:rsid w:val="007578BA"/>
    <w:rsid w:val="00761BE0"/>
    <w:rsid w:val="00770AC2"/>
    <w:rsid w:val="00774D5D"/>
    <w:rsid w:val="0078280D"/>
    <w:rsid w:val="0078695C"/>
    <w:rsid w:val="007878A0"/>
    <w:rsid w:val="0079460A"/>
    <w:rsid w:val="00795B31"/>
    <w:rsid w:val="007A32D3"/>
    <w:rsid w:val="007B0792"/>
    <w:rsid w:val="007C4BDB"/>
    <w:rsid w:val="007E6345"/>
    <w:rsid w:val="007F0870"/>
    <w:rsid w:val="007F4B6B"/>
    <w:rsid w:val="007F5B1B"/>
    <w:rsid w:val="007F7F68"/>
    <w:rsid w:val="008019B9"/>
    <w:rsid w:val="00807E57"/>
    <w:rsid w:val="008105FE"/>
    <w:rsid w:val="008173DC"/>
    <w:rsid w:val="00824255"/>
    <w:rsid w:val="00826255"/>
    <w:rsid w:val="0082765C"/>
    <w:rsid w:val="008353A0"/>
    <w:rsid w:val="0084135F"/>
    <w:rsid w:val="008469FC"/>
    <w:rsid w:val="00851354"/>
    <w:rsid w:val="0085186E"/>
    <w:rsid w:val="00852773"/>
    <w:rsid w:val="00852D5E"/>
    <w:rsid w:val="00855840"/>
    <w:rsid w:val="0086111C"/>
    <w:rsid w:val="008641E3"/>
    <w:rsid w:val="00866FC9"/>
    <w:rsid w:val="0086771B"/>
    <w:rsid w:val="00870891"/>
    <w:rsid w:val="00872470"/>
    <w:rsid w:val="00876D3F"/>
    <w:rsid w:val="00881939"/>
    <w:rsid w:val="0088451A"/>
    <w:rsid w:val="008854D0"/>
    <w:rsid w:val="00885A7A"/>
    <w:rsid w:val="0088718C"/>
    <w:rsid w:val="00891172"/>
    <w:rsid w:val="00892195"/>
    <w:rsid w:val="00892BB5"/>
    <w:rsid w:val="008953EC"/>
    <w:rsid w:val="008A0F03"/>
    <w:rsid w:val="008A2717"/>
    <w:rsid w:val="008A290F"/>
    <w:rsid w:val="008A6323"/>
    <w:rsid w:val="008B12D5"/>
    <w:rsid w:val="008B6103"/>
    <w:rsid w:val="008C768F"/>
    <w:rsid w:val="008D0618"/>
    <w:rsid w:val="008D0A9C"/>
    <w:rsid w:val="008D57F1"/>
    <w:rsid w:val="008D6983"/>
    <w:rsid w:val="008E78F8"/>
    <w:rsid w:val="008F470E"/>
    <w:rsid w:val="00901FC2"/>
    <w:rsid w:val="009031FF"/>
    <w:rsid w:val="0090668A"/>
    <w:rsid w:val="00911687"/>
    <w:rsid w:val="0091785C"/>
    <w:rsid w:val="00921AA9"/>
    <w:rsid w:val="00931D1A"/>
    <w:rsid w:val="00934AAC"/>
    <w:rsid w:val="00937B07"/>
    <w:rsid w:val="00941D9B"/>
    <w:rsid w:val="00942250"/>
    <w:rsid w:val="00945C21"/>
    <w:rsid w:val="00956057"/>
    <w:rsid w:val="00957BA0"/>
    <w:rsid w:val="00964E4B"/>
    <w:rsid w:val="00966355"/>
    <w:rsid w:val="00966B30"/>
    <w:rsid w:val="00967AF7"/>
    <w:rsid w:val="009810E3"/>
    <w:rsid w:val="00982D65"/>
    <w:rsid w:val="00983A80"/>
    <w:rsid w:val="00987813"/>
    <w:rsid w:val="009915D9"/>
    <w:rsid w:val="00994074"/>
    <w:rsid w:val="0099455C"/>
    <w:rsid w:val="00995F14"/>
    <w:rsid w:val="009A27F2"/>
    <w:rsid w:val="009A29FD"/>
    <w:rsid w:val="009B48BF"/>
    <w:rsid w:val="009C6618"/>
    <w:rsid w:val="009D08EF"/>
    <w:rsid w:val="009D3533"/>
    <w:rsid w:val="009D5441"/>
    <w:rsid w:val="009D6AE1"/>
    <w:rsid w:val="009E11A7"/>
    <w:rsid w:val="009E462C"/>
    <w:rsid w:val="009E4BD2"/>
    <w:rsid w:val="009E7DD4"/>
    <w:rsid w:val="009F77BD"/>
    <w:rsid w:val="009F7C58"/>
    <w:rsid w:val="00A005F6"/>
    <w:rsid w:val="00A021DD"/>
    <w:rsid w:val="00A069B3"/>
    <w:rsid w:val="00A0745E"/>
    <w:rsid w:val="00A07DEC"/>
    <w:rsid w:val="00A146D9"/>
    <w:rsid w:val="00A169E1"/>
    <w:rsid w:val="00A17F73"/>
    <w:rsid w:val="00A21C8D"/>
    <w:rsid w:val="00A25172"/>
    <w:rsid w:val="00A271A4"/>
    <w:rsid w:val="00A3014A"/>
    <w:rsid w:val="00A31E89"/>
    <w:rsid w:val="00A47B8E"/>
    <w:rsid w:val="00A507FE"/>
    <w:rsid w:val="00A542B5"/>
    <w:rsid w:val="00A54E6B"/>
    <w:rsid w:val="00A554C8"/>
    <w:rsid w:val="00A64A3C"/>
    <w:rsid w:val="00A71E83"/>
    <w:rsid w:val="00A73FAF"/>
    <w:rsid w:val="00A750ED"/>
    <w:rsid w:val="00A75D19"/>
    <w:rsid w:val="00A76261"/>
    <w:rsid w:val="00A77DD1"/>
    <w:rsid w:val="00A80A2B"/>
    <w:rsid w:val="00A82F5E"/>
    <w:rsid w:val="00A91D09"/>
    <w:rsid w:val="00A94C37"/>
    <w:rsid w:val="00A97B34"/>
    <w:rsid w:val="00AB0DEE"/>
    <w:rsid w:val="00AB106A"/>
    <w:rsid w:val="00AC4E8B"/>
    <w:rsid w:val="00AC5E63"/>
    <w:rsid w:val="00AC6436"/>
    <w:rsid w:val="00AC6809"/>
    <w:rsid w:val="00AD1AF4"/>
    <w:rsid w:val="00AD2F93"/>
    <w:rsid w:val="00AD61A9"/>
    <w:rsid w:val="00AD6FAD"/>
    <w:rsid w:val="00AE2A9A"/>
    <w:rsid w:val="00AE2B37"/>
    <w:rsid w:val="00AE7238"/>
    <w:rsid w:val="00AF6B23"/>
    <w:rsid w:val="00B0197C"/>
    <w:rsid w:val="00B02487"/>
    <w:rsid w:val="00B057CD"/>
    <w:rsid w:val="00B07DA2"/>
    <w:rsid w:val="00B134E7"/>
    <w:rsid w:val="00B1654E"/>
    <w:rsid w:val="00B22B98"/>
    <w:rsid w:val="00B3185B"/>
    <w:rsid w:val="00B3199E"/>
    <w:rsid w:val="00B34820"/>
    <w:rsid w:val="00B35279"/>
    <w:rsid w:val="00B410C3"/>
    <w:rsid w:val="00B41DBF"/>
    <w:rsid w:val="00B43A98"/>
    <w:rsid w:val="00B43EF6"/>
    <w:rsid w:val="00B660C3"/>
    <w:rsid w:val="00B73ADD"/>
    <w:rsid w:val="00B73C07"/>
    <w:rsid w:val="00B76E80"/>
    <w:rsid w:val="00B91364"/>
    <w:rsid w:val="00B917AF"/>
    <w:rsid w:val="00B95FEF"/>
    <w:rsid w:val="00BA0AB8"/>
    <w:rsid w:val="00BA0BC8"/>
    <w:rsid w:val="00BB1770"/>
    <w:rsid w:val="00BB75BF"/>
    <w:rsid w:val="00BB7F81"/>
    <w:rsid w:val="00BC16AA"/>
    <w:rsid w:val="00BC3A93"/>
    <w:rsid w:val="00BC6E08"/>
    <w:rsid w:val="00BD1169"/>
    <w:rsid w:val="00BD46B4"/>
    <w:rsid w:val="00BD716B"/>
    <w:rsid w:val="00BD7B3B"/>
    <w:rsid w:val="00BE1A0C"/>
    <w:rsid w:val="00BE296F"/>
    <w:rsid w:val="00BE668C"/>
    <w:rsid w:val="00BF2345"/>
    <w:rsid w:val="00BF3272"/>
    <w:rsid w:val="00BF7DC7"/>
    <w:rsid w:val="00C01A10"/>
    <w:rsid w:val="00C1077F"/>
    <w:rsid w:val="00C14107"/>
    <w:rsid w:val="00C15CB0"/>
    <w:rsid w:val="00C22CD0"/>
    <w:rsid w:val="00C24AC9"/>
    <w:rsid w:val="00C25725"/>
    <w:rsid w:val="00C27428"/>
    <w:rsid w:val="00C36389"/>
    <w:rsid w:val="00C50A80"/>
    <w:rsid w:val="00C51F0E"/>
    <w:rsid w:val="00C5358B"/>
    <w:rsid w:val="00C6018F"/>
    <w:rsid w:val="00C67EA9"/>
    <w:rsid w:val="00C70012"/>
    <w:rsid w:val="00C71603"/>
    <w:rsid w:val="00C71AAB"/>
    <w:rsid w:val="00C827D7"/>
    <w:rsid w:val="00C83CB8"/>
    <w:rsid w:val="00C9122E"/>
    <w:rsid w:val="00C9191E"/>
    <w:rsid w:val="00C923F0"/>
    <w:rsid w:val="00C95B5F"/>
    <w:rsid w:val="00C97CD5"/>
    <w:rsid w:val="00CA54EB"/>
    <w:rsid w:val="00CB0582"/>
    <w:rsid w:val="00CB08AD"/>
    <w:rsid w:val="00CB5C5A"/>
    <w:rsid w:val="00CB78D8"/>
    <w:rsid w:val="00CC3F83"/>
    <w:rsid w:val="00CC4FF9"/>
    <w:rsid w:val="00CC5389"/>
    <w:rsid w:val="00CD1B9A"/>
    <w:rsid w:val="00CD3BBB"/>
    <w:rsid w:val="00CE09DD"/>
    <w:rsid w:val="00CE2AC5"/>
    <w:rsid w:val="00CE5635"/>
    <w:rsid w:val="00CF7818"/>
    <w:rsid w:val="00D0371A"/>
    <w:rsid w:val="00D2093F"/>
    <w:rsid w:val="00D2477A"/>
    <w:rsid w:val="00D36362"/>
    <w:rsid w:val="00D42577"/>
    <w:rsid w:val="00D43A50"/>
    <w:rsid w:val="00D44A88"/>
    <w:rsid w:val="00D461F1"/>
    <w:rsid w:val="00D50AD9"/>
    <w:rsid w:val="00D5138F"/>
    <w:rsid w:val="00D610BC"/>
    <w:rsid w:val="00D67352"/>
    <w:rsid w:val="00D709C8"/>
    <w:rsid w:val="00D70C2B"/>
    <w:rsid w:val="00D728FA"/>
    <w:rsid w:val="00D73BB3"/>
    <w:rsid w:val="00D766CE"/>
    <w:rsid w:val="00D80003"/>
    <w:rsid w:val="00D80E6D"/>
    <w:rsid w:val="00D81682"/>
    <w:rsid w:val="00D8411A"/>
    <w:rsid w:val="00D8490D"/>
    <w:rsid w:val="00D849BC"/>
    <w:rsid w:val="00D86234"/>
    <w:rsid w:val="00D91A10"/>
    <w:rsid w:val="00D94A60"/>
    <w:rsid w:val="00DA040B"/>
    <w:rsid w:val="00DA0EC9"/>
    <w:rsid w:val="00DA2B59"/>
    <w:rsid w:val="00DA4E3A"/>
    <w:rsid w:val="00DB40AE"/>
    <w:rsid w:val="00DB49B9"/>
    <w:rsid w:val="00DB7FF6"/>
    <w:rsid w:val="00DC13FD"/>
    <w:rsid w:val="00DC3DA0"/>
    <w:rsid w:val="00DD1889"/>
    <w:rsid w:val="00DD2A6B"/>
    <w:rsid w:val="00DD317C"/>
    <w:rsid w:val="00DD7949"/>
    <w:rsid w:val="00DE77EF"/>
    <w:rsid w:val="00DF5B06"/>
    <w:rsid w:val="00E0122A"/>
    <w:rsid w:val="00E06B70"/>
    <w:rsid w:val="00E07798"/>
    <w:rsid w:val="00E1406E"/>
    <w:rsid w:val="00E2545F"/>
    <w:rsid w:val="00E26E23"/>
    <w:rsid w:val="00E27840"/>
    <w:rsid w:val="00E32528"/>
    <w:rsid w:val="00E33AFD"/>
    <w:rsid w:val="00E36774"/>
    <w:rsid w:val="00E4742D"/>
    <w:rsid w:val="00E51D6B"/>
    <w:rsid w:val="00E523D5"/>
    <w:rsid w:val="00E60AC8"/>
    <w:rsid w:val="00E63E7A"/>
    <w:rsid w:val="00E706A5"/>
    <w:rsid w:val="00E71764"/>
    <w:rsid w:val="00E72914"/>
    <w:rsid w:val="00E81072"/>
    <w:rsid w:val="00E94888"/>
    <w:rsid w:val="00E96758"/>
    <w:rsid w:val="00EA0E07"/>
    <w:rsid w:val="00EA2477"/>
    <w:rsid w:val="00EB08E4"/>
    <w:rsid w:val="00EB0D8E"/>
    <w:rsid w:val="00EB1560"/>
    <w:rsid w:val="00EB1627"/>
    <w:rsid w:val="00EB52C0"/>
    <w:rsid w:val="00EC09D7"/>
    <w:rsid w:val="00EC7006"/>
    <w:rsid w:val="00ED43E5"/>
    <w:rsid w:val="00EE2BDF"/>
    <w:rsid w:val="00EF2FF6"/>
    <w:rsid w:val="00EF3A49"/>
    <w:rsid w:val="00F076F2"/>
    <w:rsid w:val="00F10ACB"/>
    <w:rsid w:val="00F11862"/>
    <w:rsid w:val="00F122F1"/>
    <w:rsid w:val="00F13B7F"/>
    <w:rsid w:val="00F165C5"/>
    <w:rsid w:val="00F21621"/>
    <w:rsid w:val="00F21910"/>
    <w:rsid w:val="00F27F1B"/>
    <w:rsid w:val="00F46DEE"/>
    <w:rsid w:val="00F509C3"/>
    <w:rsid w:val="00F525CD"/>
    <w:rsid w:val="00F55F6C"/>
    <w:rsid w:val="00F56505"/>
    <w:rsid w:val="00F57942"/>
    <w:rsid w:val="00F64993"/>
    <w:rsid w:val="00F82710"/>
    <w:rsid w:val="00F960E3"/>
    <w:rsid w:val="00FA734F"/>
    <w:rsid w:val="00FA759F"/>
    <w:rsid w:val="00FB0B10"/>
    <w:rsid w:val="00FB5C56"/>
    <w:rsid w:val="00FC4DA0"/>
    <w:rsid w:val="00FC590C"/>
    <w:rsid w:val="00FD46E6"/>
    <w:rsid w:val="00FD6781"/>
    <w:rsid w:val="00FD71C7"/>
    <w:rsid w:val="00FE1669"/>
    <w:rsid w:val="00FE7D3F"/>
    <w:rsid w:val="00FF23CE"/>
    <w:rsid w:val="00FF6D98"/>
    <w:rsid w:val="00FF73DA"/>
    <w:rsid w:val="00FF78F0"/>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DEF4B1"/>
  <w15:docId w15:val="{399C371E-3516-439A-B7C9-1EDBE60BD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PT" w:eastAsia="pt-P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lsdException w:name="heading 3" w:uiPriority="9"/>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 Normal"/>
    <w:qFormat/>
    <w:rsid w:val="003145FD"/>
    <w:pPr>
      <w:spacing w:line="336" w:lineRule="auto"/>
      <w:jc w:val="both"/>
    </w:pPr>
    <w:rPr>
      <w:rFonts w:ascii="Times New Roman" w:hAnsi="Times New Roman" w:cs="Gill Sans"/>
      <w:sz w:val="22"/>
      <w:szCs w:val="24"/>
      <w:lang w:eastAsia="en-US"/>
    </w:rPr>
  </w:style>
  <w:style w:type="paragraph" w:styleId="Ttulo1">
    <w:name w:val="heading 1"/>
    <w:aliases w:val="T Subtítulo"/>
    <w:next w:val="TextoJustificado"/>
    <w:qFormat/>
    <w:rsid w:val="003145FD"/>
    <w:pPr>
      <w:spacing w:before="1600" w:after="240"/>
      <w:outlineLvl w:val="0"/>
    </w:pPr>
    <w:rPr>
      <w:rFonts w:ascii="Gill Sans Std" w:hAnsi="Gill Sans Std" w:cs="Gill Sans"/>
      <w:bCs/>
      <w:sz w:val="36"/>
      <w:szCs w:val="28"/>
      <w:lang w:eastAsia="en-US"/>
    </w:rPr>
  </w:style>
  <w:style w:type="paragraph" w:styleId="Ttulo2">
    <w:name w:val="heading 2"/>
    <w:basedOn w:val="Normal"/>
    <w:next w:val="TextoJustificado"/>
    <w:rsid w:val="00B73C07"/>
    <w:pPr>
      <w:keepNext/>
      <w:spacing w:before="240" w:after="60"/>
      <w:outlineLvl w:val="1"/>
    </w:pPr>
    <w:rPr>
      <w:rFonts w:ascii="Gill Sans MT Condensed" w:hAnsi="Gill Sans MT Condensed"/>
      <w:bCs/>
      <w:iCs/>
      <w:sz w:val="28"/>
      <w:szCs w:val="28"/>
    </w:rPr>
  </w:style>
  <w:style w:type="paragraph" w:styleId="Ttulo3">
    <w:name w:val="heading 3"/>
    <w:basedOn w:val="Normal"/>
    <w:next w:val="Normal"/>
    <w:rsid w:val="0078280D"/>
    <w:pPr>
      <w:keepNext/>
      <w:spacing w:before="240" w:after="60"/>
      <w:outlineLvl w:val="2"/>
    </w:pPr>
    <w:rPr>
      <w:rFonts w:ascii="Arial" w:hAnsi="Arial"/>
      <w:b/>
      <w:bCs/>
      <w:sz w:val="26"/>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unhideWhenUsed/>
    <w:rsid w:val="005140D7"/>
    <w:pPr>
      <w:spacing w:line="240" w:lineRule="auto"/>
    </w:pPr>
    <w:rPr>
      <w:rFonts w:ascii="Tahoma" w:hAnsi="Tahoma" w:cs="Tahoma"/>
      <w:sz w:val="16"/>
      <w:szCs w:val="16"/>
    </w:rPr>
  </w:style>
  <w:style w:type="character" w:customStyle="1" w:styleId="TextodebaloCarter">
    <w:name w:val="Texto de balão Caráter"/>
    <w:link w:val="Textodebalo"/>
    <w:uiPriority w:val="99"/>
    <w:semiHidden/>
    <w:rsid w:val="005140D7"/>
    <w:rPr>
      <w:rFonts w:ascii="Tahoma" w:hAnsi="Tahoma" w:cs="Tahoma"/>
      <w:sz w:val="16"/>
      <w:szCs w:val="16"/>
    </w:rPr>
  </w:style>
  <w:style w:type="paragraph" w:customStyle="1" w:styleId="PargrafodaLista1">
    <w:name w:val="Parágrafo da Lista1"/>
    <w:basedOn w:val="Normal"/>
    <w:link w:val="PargrafodaLista1Carcter"/>
    <w:uiPriority w:val="34"/>
    <w:rsid w:val="009D3533"/>
    <w:pPr>
      <w:numPr>
        <w:numId w:val="24"/>
      </w:numPr>
      <w:tabs>
        <w:tab w:val="left" w:pos="1418"/>
      </w:tabs>
      <w:ind w:left="709" w:firstLine="425"/>
      <w:contextualSpacing/>
    </w:pPr>
    <w:rPr>
      <w:bCs/>
    </w:rPr>
  </w:style>
  <w:style w:type="table" w:styleId="TabelacomGrelha">
    <w:name w:val="Table Grid"/>
    <w:basedOn w:val="Tabelanormal"/>
    <w:uiPriority w:val="59"/>
    <w:rsid w:val="003C223E"/>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link w:val="RodapCarter"/>
    <w:uiPriority w:val="99"/>
    <w:rsid w:val="00F57942"/>
    <w:pPr>
      <w:tabs>
        <w:tab w:val="center" w:pos="4252"/>
        <w:tab w:val="right" w:pos="8504"/>
      </w:tabs>
    </w:pPr>
  </w:style>
  <w:style w:type="character" w:styleId="Nmerodepgina">
    <w:name w:val="page number"/>
    <w:basedOn w:val="Tipodeletrapredefinidodopargrafo"/>
    <w:rsid w:val="00F57942"/>
  </w:style>
  <w:style w:type="paragraph" w:styleId="Cabealho">
    <w:name w:val="header"/>
    <w:basedOn w:val="Normal"/>
    <w:link w:val="CabealhoCarter"/>
    <w:uiPriority w:val="99"/>
    <w:rsid w:val="008854D0"/>
    <w:pPr>
      <w:tabs>
        <w:tab w:val="center" w:pos="4252"/>
        <w:tab w:val="right" w:pos="8504"/>
      </w:tabs>
    </w:pPr>
  </w:style>
  <w:style w:type="character" w:styleId="Hiperligao">
    <w:name w:val="Hyperlink"/>
    <w:uiPriority w:val="99"/>
    <w:rsid w:val="0044021A"/>
    <w:rPr>
      <w:rFonts w:ascii="Garamond" w:hAnsi="Garamond"/>
      <w:color w:val="auto"/>
      <w:sz w:val="24"/>
      <w:u w:val="none"/>
    </w:rPr>
  </w:style>
  <w:style w:type="paragraph" w:styleId="Ttulo">
    <w:name w:val="Title"/>
    <w:aliases w:val="T Título"/>
    <w:next w:val="TextoJustificado"/>
    <w:qFormat/>
    <w:rsid w:val="002C2043"/>
    <w:pPr>
      <w:pageBreakBefore/>
      <w:pBdr>
        <w:bottom w:val="single" w:sz="6" w:space="1" w:color="auto"/>
      </w:pBdr>
      <w:spacing w:before="1200"/>
    </w:pPr>
    <w:rPr>
      <w:rFonts w:ascii="Gill Sans Std" w:hAnsi="Gill Sans Std" w:cs="Gill Sans"/>
      <w:noProof/>
      <w:sz w:val="36"/>
      <w:szCs w:val="28"/>
    </w:rPr>
  </w:style>
  <w:style w:type="paragraph" w:styleId="ndice1">
    <w:name w:val="toc 1"/>
    <w:basedOn w:val="Normal"/>
    <w:next w:val="Normal"/>
    <w:autoRedefine/>
    <w:uiPriority w:val="39"/>
    <w:rsid w:val="0044021A"/>
  </w:style>
  <w:style w:type="paragraph" w:styleId="ndice2">
    <w:name w:val="toc 2"/>
    <w:basedOn w:val="Normal"/>
    <w:next w:val="Normal"/>
    <w:autoRedefine/>
    <w:uiPriority w:val="39"/>
    <w:rsid w:val="0044021A"/>
  </w:style>
  <w:style w:type="paragraph" w:styleId="Legenda">
    <w:name w:val="caption"/>
    <w:aliases w:val="T Legenda"/>
    <w:basedOn w:val="Normal"/>
    <w:next w:val="TextoJustificado"/>
    <w:qFormat/>
    <w:rsid w:val="00DD2A6B"/>
    <w:pPr>
      <w:jc w:val="center"/>
    </w:pPr>
    <w:rPr>
      <w:bCs/>
      <w:szCs w:val="20"/>
    </w:rPr>
  </w:style>
  <w:style w:type="paragraph" w:customStyle="1" w:styleId="EstiloLegendaCentrado">
    <w:name w:val="Estilo Legenda + Centrado"/>
    <w:basedOn w:val="Legenda"/>
    <w:rsid w:val="009C6618"/>
    <w:pPr>
      <w:spacing w:after="120"/>
    </w:pPr>
    <w:rPr>
      <w:rFonts w:eastAsia="Times New Roman"/>
    </w:rPr>
  </w:style>
  <w:style w:type="paragraph" w:styleId="PargrafodaLista">
    <w:name w:val="List Paragraph"/>
    <w:aliases w:val="Texto justificado"/>
    <w:basedOn w:val="Normal"/>
    <w:next w:val="Textodebloco"/>
    <w:uiPriority w:val="34"/>
    <w:rsid w:val="00AD61A9"/>
    <w:pPr>
      <w:ind w:firstLine="720"/>
    </w:pPr>
  </w:style>
  <w:style w:type="paragraph" w:customStyle="1" w:styleId="TextoJustificado">
    <w:name w:val="Texto Justificado"/>
    <w:basedOn w:val="PargrafodaLista"/>
    <w:rsid w:val="001F54BA"/>
  </w:style>
  <w:style w:type="paragraph" w:styleId="Textodebloco">
    <w:name w:val="Block Text"/>
    <w:basedOn w:val="Normal"/>
    <w:uiPriority w:val="99"/>
    <w:semiHidden/>
    <w:unhideWhenUsed/>
    <w:rsid w:val="00AD61A9"/>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Textosimples">
    <w:name w:val="Plain Text"/>
    <w:basedOn w:val="Normal"/>
    <w:link w:val="TextosimplesCarter"/>
    <w:uiPriority w:val="99"/>
    <w:semiHidden/>
    <w:unhideWhenUsed/>
    <w:rsid w:val="00AD61A9"/>
    <w:pPr>
      <w:spacing w:line="240" w:lineRule="auto"/>
    </w:pPr>
    <w:rPr>
      <w:rFonts w:ascii="Consolas" w:hAnsi="Consolas" w:cs="Consolas"/>
      <w:sz w:val="21"/>
      <w:szCs w:val="21"/>
    </w:rPr>
  </w:style>
  <w:style w:type="character" w:customStyle="1" w:styleId="TextosimplesCarter">
    <w:name w:val="Texto simples Caráter"/>
    <w:basedOn w:val="Tipodeletrapredefinidodopargrafo"/>
    <w:link w:val="Textosimples"/>
    <w:uiPriority w:val="99"/>
    <w:semiHidden/>
    <w:rsid w:val="00AD61A9"/>
    <w:rPr>
      <w:rFonts w:ascii="Consolas" w:hAnsi="Consolas" w:cs="Consolas"/>
      <w:sz w:val="21"/>
      <w:szCs w:val="21"/>
      <w:lang w:val="en-US" w:eastAsia="en-US"/>
    </w:rPr>
  </w:style>
  <w:style w:type="paragraph" w:styleId="Corpodetexto">
    <w:name w:val="Body Text"/>
    <w:basedOn w:val="Normal"/>
    <w:link w:val="CorpodetextoCarter"/>
    <w:uiPriority w:val="99"/>
    <w:unhideWhenUsed/>
    <w:rsid w:val="00AD61A9"/>
    <w:pPr>
      <w:spacing w:after="120"/>
    </w:pPr>
  </w:style>
  <w:style w:type="character" w:customStyle="1" w:styleId="CorpodetextoCarter">
    <w:name w:val="Corpo de texto Caráter"/>
    <w:basedOn w:val="Tipodeletrapredefinidodopargrafo"/>
    <w:link w:val="Corpodetexto"/>
    <w:uiPriority w:val="99"/>
    <w:rsid w:val="00AD61A9"/>
    <w:rPr>
      <w:sz w:val="22"/>
      <w:szCs w:val="22"/>
      <w:lang w:val="en-US" w:eastAsia="en-US"/>
    </w:rPr>
  </w:style>
  <w:style w:type="paragraph" w:styleId="Corpodetexto2">
    <w:name w:val="Body Text 2"/>
    <w:basedOn w:val="Normal"/>
    <w:link w:val="Corpodetexto2Carter"/>
    <w:uiPriority w:val="99"/>
    <w:unhideWhenUsed/>
    <w:rsid w:val="001F54BA"/>
    <w:pPr>
      <w:spacing w:after="120" w:line="480" w:lineRule="auto"/>
    </w:pPr>
  </w:style>
  <w:style w:type="character" w:customStyle="1" w:styleId="Corpodetexto2Carter">
    <w:name w:val="Corpo de texto 2 Caráter"/>
    <w:basedOn w:val="Tipodeletrapredefinidodopargrafo"/>
    <w:link w:val="Corpodetexto2"/>
    <w:uiPriority w:val="99"/>
    <w:rsid w:val="001F54BA"/>
    <w:rPr>
      <w:sz w:val="22"/>
      <w:szCs w:val="22"/>
      <w:lang w:val="en-US" w:eastAsia="en-US"/>
    </w:rPr>
  </w:style>
  <w:style w:type="paragraph" w:styleId="Corpodetexto3">
    <w:name w:val="Body Text 3"/>
    <w:basedOn w:val="Normal"/>
    <w:link w:val="Corpodetexto3Carter"/>
    <w:uiPriority w:val="99"/>
    <w:unhideWhenUsed/>
    <w:rsid w:val="001F54BA"/>
    <w:pPr>
      <w:spacing w:after="120"/>
    </w:pPr>
    <w:rPr>
      <w:sz w:val="16"/>
      <w:szCs w:val="16"/>
    </w:rPr>
  </w:style>
  <w:style w:type="character" w:customStyle="1" w:styleId="Corpodetexto3Carter">
    <w:name w:val="Corpo de texto 3 Caráter"/>
    <w:basedOn w:val="Tipodeletrapredefinidodopargrafo"/>
    <w:link w:val="Corpodetexto3"/>
    <w:uiPriority w:val="99"/>
    <w:rsid w:val="001F54BA"/>
    <w:rPr>
      <w:sz w:val="16"/>
      <w:szCs w:val="16"/>
      <w:lang w:val="en-US" w:eastAsia="en-US"/>
    </w:rPr>
  </w:style>
  <w:style w:type="paragraph" w:styleId="NormalWeb">
    <w:name w:val="Normal (Web)"/>
    <w:basedOn w:val="Normal"/>
    <w:uiPriority w:val="99"/>
    <w:semiHidden/>
    <w:unhideWhenUsed/>
    <w:rsid w:val="00206C3B"/>
    <w:pPr>
      <w:spacing w:before="100" w:beforeAutospacing="1" w:after="100" w:afterAutospacing="1" w:line="240" w:lineRule="auto"/>
      <w:jc w:val="left"/>
    </w:pPr>
    <w:rPr>
      <w:rFonts w:eastAsia="Times New Roman" w:cs="Times New Roman"/>
      <w:lang w:eastAsia="pt-PT"/>
    </w:rPr>
  </w:style>
  <w:style w:type="paragraph" w:styleId="Cabealhodondice">
    <w:name w:val="TOC Heading"/>
    <w:basedOn w:val="Ttulo1"/>
    <w:next w:val="Normal"/>
    <w:uiPriority w:val="39"/>
    <w:semiHidden/>
    <w:unhideWhenUsed/>
    <w:qFormat/>
    <w:rsid w:val="00250843"/>
    <w:pPr>
      <w:keepNext/>
      <w:keepLines/>
      <w:spacing w:before="480" w:after="0" w:line="276" w:lineRule="auto"/>
      <w:outlineLvl w:val="9"/>
    </w:pPr>
    <w:rPr>
      <w:rFonts w:asciiTheme="majorHAnsi" w:eastAsiaTheme="majorEastAsia" w:hAnsiTheme="majorHAnsi" w:cstheme="majorBidi"/>
      <w:b/>
      <w:bCs w:val="0"/>
      <w:color w:val="365F91" w:themeColor="accent1" w:themeShade="BF"/>
      <w:sz w:val="28"/>
      <w:lang w:eastAsia="pt-PT"/>
    </w:rPr>
  </w:style>
  <w:style w:type="paragraph" w:styleId="ndice3">
    <w:name w:val="toc 3"/>
    <w:basedOn w:val="Normal"/>
    <w:next w:val="Normal"/>
    <w:autoRedefine/>
    <w:uiPriority w:val="39"/>
    <w:unhideWhenUsed/>
    <w:rsid w:val="00250843"/>
    <w:pPr>
      <w:spacing w:after="100"/>
      <w:ind w:left="480"/>
    </w:pPr>
  </w:style>
  <w:style w:type="paragraph" w:styleId="ndice4">
    <w:name w:val="toc 4"/>
    <w:basedOn w:val="Normal"/>
    <w:next w:val="Normal"/>
    <w:autoRedefine/>
    <w:uiPriority w:val="39"/>
    <w:unhideWhenUsed/>
    <w:rsid w:val="00325888"/>
    <w:pPr>
      <w:spacing w:after="100"/>
      <w:ind w:left="720"/>
    </w:pPr>
  </w:style>
  <w:style w:type="character" w:customStyle="1" w:styleId="RodapCarter">
    <w:name w:val="Rodapé Caráter"/>
    <w:basedOn w:val="Tipodeletrapredefinidodopargrafo"/>
    <w:link w:val="Rodap"/>
    <w:uiPriority w:val="99"/>
    <w:rsid w:val="00504841"/>
    <w:rPr>
      <w:rFonts w:ascii="Garamond" w:hAnsi="Garamond" w:cs="Arial"/>
      <w:sz w:val="24"/>
      <w:szCs w:val="24"/>
      <w:lang w:eastAsia="en-US"/>
    </w:rPr>
  </w:style>
  <w:style w:type="paragraph" w:customStyle="1" w:styleId="Imagem">
    <w:name w:val="Imagem"/>
    <w:basedOn w:val="Normal"/>
    <w:link w:val="ImagemCarcter"/>
    <w:rsid w:val="00DD317C"/>
    <w:pPr>
      <w:ind w:hanging="284"/>
      <w:jc w:val="center"/>
    </w:pPr>
    <w:rPr>
      <w:noProof/>
      <w:lang w:eastAsia="pt-PT"/>
    </w:rPr>
  </w:style>
  <w:style w:type="paragraph" w:customStyle="1" w:styleId="emtabela">
    <w:name w:val="em tabela"/>
    <w:basedOn w:val="Normal"/>
    <w:link w:val="emtabelaCarcter"/>
    <w:rsid w:val="00BD7B3B"/>
    <w:pPr>
      <w:spacing w:before="100" w:after="100" w:line="288" w:lineRule="auto"/>
      <w:jc w:val="center"/>
    </w:pPr>
  </w:style>
  <w:style w:type="character" w:customStyle="1" w:styleId="ImagemCarcter">
    <w:name w:val="Imagem Carácter"/>
    <w:basedOn w:val="Tipodeletrapredefinidodopargrafo"/>
    <w:link w:val="Imagem"/>
    <w:rsid w:val="00DD317C"/>
    <w:rPr>
      <w:rFonts w:ascii="Garamond" w:hAnsi="Garamond" w:cs="Arial"/>
      <w:noProof/>
      <w:sz w:val="24"/>
      <w:szCs w:val="24"/>
    </w:rPr>
  </w:style>
  <w:style w:type="character" w:customStyle="1" w:styleId="CabealhoCarter">
    <w:name w:val="Cabeçalho Caráter"/>
    <w:basedOn w:val="Tipodeletrapredefinidodopargrafo"/>
    <w:link w:val="Cabealho"/>
    <w:uiPriority w:val="99"/>
    <w:rsid w:val="005134C9"/>
    <w:rPr>
      <w:rFonts w:ascii="Garamond" w:hAnsi="Garamond" w:cs="Arial"/>
      <w:sz w:val="24"/>
      <w:szCs w:val="24"/>
      <w:lang w:eastAsia="en-US"/>
    </w:rPr>
  </w:style>
  <w:style w:type="character" w:customStyle="1" w:styleId="emtabelaCarcter">
    <w:name w:val="em tabela Carácter"/>
    <w:basedOn w:val="Tipodeletrapredefinidodopargrafo"/>
    <w:link w:val="emtabela"/>
    <w:rsid w:val="00BD7B3B"/>
    <w:rPr>
      <w:rFonts w:ascii="Garamond" w:hAnsi="Garamond" w:cs="Arial"/>
      <w:sz w:val="24"/>
      <w:szCs w:val="24"/>
      <w:lang w:eastAsia="en-US"/>
    </w:rPr>
  </w:style>
  <w:style w:type="paragraph" w:customStyle="1" w:styleId="notas">
    <w:name w:val="notas"/>
    <w:basedOn w:val="Normal"/>
    <w:link w:val="notasCarcter"/>
    <w:rsid w:val="00E96758"/>
    <w:rPr>
      <w:sz w:val="18"/>
      <w:szCs w:val="18"/>
    </w:rPr>
  </w:style>
  <w:style w:type="paragraph" w:customStyle="1" w:styleId="listai-ii-iii">
    <w:name w:val="lista_i-ii-iii"/>
    <w:basedOn w:val="Normal"/>
    <w:link w:val="listai-ii-iiiCarcter"/>
    <w:rsid w:val="008953EC"/>
    <w:pPr>
      <w:numPr>
        <w:numId w:val="28"/>
      </w:numPr>
      <w:ind w:left="709" w:firstLine="0"/>
    </w:pPr>
  </w:style>
  <w:style w:type="character" w:customStyle="1" w:styleId="notasCarcter">
    <w:name w:val="notas Carácter"/>
    <w:basedOn w:val="Tipodeletrapredefinidodopargrafo"/>
    <w:link w:val="notas"/>
    <w:rsid w:val="00E96758"/>
    <w:rPr>
      <w:rFonts w:ascii="Garamond" w:hAnsi="Garamond" w:cs="Arial"/>
      <w:sz w:val="18"/>
      <w:szCs w:val="18"/>
      <w:lang w:eastAsia="en-US"/>
    </w:rPr>
  </w:style>
  <w:style w:type="character" w:customStyle="1" w:styleId="PargrafodaLista1Carcter">
    <w:name w:val="Parágrafo da Lista1 Carácter"/>
    <w:basedOn w:val="Tipodeletrapredefinidodopargrafo"/>
    <w:link w:val="PargrafodaLista1"/>
    <w:uiPriority w:val="34"/>
    <w:rsid w:val="008D57F1"/>
    <w:rPr>
      <w:rFonts w:ascii="Garamond" w:hAnsi="Garamond" w:cs="Arial"/>
      <w:bCs/>
      <w:sz w:val="24"/>
      <w:szCs w:val="24"/>
      <w:lang w:eastAsia="en-US"/>
    </w:rPr>
  </w:style>
  <w:style w:type="character" w:customStyle="1" w:styleId="listai-ii-iiiCarcter">
    <w:name w:val="lista_i-ii-iii Carácter"/>
    <w:basedOn w:val="PargrafodaLista1Carcter"/>
    <w:link w:val="listai-ii-iii"/>
    <w:rsid w:val="008953EC"/>
    <w:rPr>
      <w:rFonts w:ascii="Garamond" w:hAnsi="Garamond" w:cs="Arial"/>
      <w:bCs w:val="0"/>
      <w:sz w:val="24"/>
      <w:szCs w:val="24"/>
      <w:lang w:eastAsia="en-US"/>
    </w:rPr>
  </w:style>
  <w:style w:type="paragraph" w:customStyle="1" w:styleId="falta">
    <w:name w:val="falta"/>
    <w:basedOn w:val="Normal"/>
    <w:link w:val="faltaCarcter"/>
    <w:rsid w:val="00B43A98"/>
    <w:rPr>
      <w:b/>
      <w:color w:val="1136ED"/>
      <w:lang w:val="en-US"/>
    </w:rPr>
  </w:style>
  <w:style w:type="character" w:customStyle="1" w:styleId="faltaCarcter">
    <w:name w:val="falta Carácter"/>
    <w:basedOn w:val="Tipodeletrapredefinidodopargrafo"/>
    <w:link w:val="falta"/>
    <w:rsid w:val="00B43A98"/>
    <w:rPr>
      <w:rFonts w:ascii="Garamond" w:hAnsi="Garamond" w:cs="Arial"/>
      <w:b/>
      <w:color w:val="1136ED"/>
      <w:sz w:val="24"/>
      <w:szCs w:val="24"/>
      <w:lang w:val="en-US" w:eastAsia="en-US"/>
    </w:rPr>
  </w:style>
  <w:style w:type="paragraph" w:styleId="Textodenotaderodap">
    <w:name w:val="footnote text"/>
    <w:basedOn w:val="Normal"/>
    <w:link w:val="TextodenotaderodapCarter"/>
    <w:uiPriority w:val="99"/>
    <w:unhideWhenUsed/>
    <w:rsid w:val="005B4101"/>
    <w:pPr>
      <w:spacing w:line="240" w:lineRule="auto"/>
    </w:pPr>
  </w:style>
  <w:style w:type="character" w:customStyle="1" w:styleId="TextodenotaderodapCarter">
    <w:name w:val="Texto de nota de rodapé Caráter"/>
    <w:basedOn w:val="Tipodeletrapredefinidodopargrafo"/>
    <w:link w:val="Textodenotaderodap"/>
    <w:uiPriority w:val="99"/>
    <w:rsid w:val="005B4101"/>
    <w:rPr>
      <w:rFonts w:ascii="Gill Sans" w:hAnsi="Gill Sans" w:cs="Arial"/>
      <w:sz w:val="24"/>
      <w:szCs w:val="24"/>
      <w:lang w:eastAsia="en-US"/>
    </w:rPr>
  </w:style>
  <w:style w:type="character" w:styleId="Refdenotaderodap">
    <w:name w:val="footnote reference"/>
    <w:basedOn w:val="Tipodeletrapredefinidodopargrafo"/>
    <w:uiPriority w:val="99"/>
    <w:unhideWhenUsed/>
    <w:rsid w:val="005B4101"/>
    <w:rPr>
      <w:vertAlign w:val="superscript"/>
    </w:rPr>
  </w:style>
  <w:style w:type="paragraph" w:styleId="Cabealhodamensagem">
    <w:name w:val="Message Header"/>
    <w:basedOn w:val="Normal"/>
    <w:link w:val="CabealhodamensagemCarter"/>
    <w:uiPriority w:val="99"/>
    <w:unhideWhenUsed/>
    <w:rsid w:val="005B4101"/>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18"/>
    </w:rPr>
  </w:style>
  <w:style w:type="character" w:customStyle="1" w:styleId="CabealhodamensagemCarter">
    <w:name w:val="Cabeçalho da mensagem Caráter"/>
    <w:basedOn w:val="Tipodeletrapredefinidodopargrafo"/>
    <w:link w:val="Cabealhodamensagem"/>
    <w:uiPriority w:val="99"/>
    <w:rsid w:val="005B4101"/>
    <w:rPr>
      <w:rFonts w:ascii="Gill Sans" w:eastAsiaTheme="majorEastAsia" w:hAnsi="Gill Sans" w:cstheme="majorBidi"/>
      <w:sz w:val="18"/>
      <w:szCs w:val="24"/>
      <w:shd w:val="pct20" w:color="auto" w:fill="auto"/>
      <w:lang w:eastAsia="en-US"/>
    </w:rPr>
  </w:style>
  <w:style w:type="paragraph" w:customStyle="1" w:styleId="TNotaRodape">
    <w:name w:val="T Nota Rodape"/>
    <w:basedOn w:val="Normal"/>
    <w:qFormat/>
    <w:rsid w:val="00C15CB0"/>
    <w:rPr>
      <w:sz w:val="20"/>
    </w:rPr>
  </w:style>
  <w:style w:type="paragraph" w:customStyle="1" w:styleId="TFaculdadeeNome">
    <w:name w:val="T Faculdade e Nome"/>
    <w:qFormat/>
    <w:rsid w:val="003145FD"/>
    <w:pPr>
      <w:spacing w:line="288" w:lineRule="auto"/>
      <w:jc w:val="center"/>
    </w:pPr>
    <w:rPr>
      <w:rFonts w:ascii="Times New Roman" w:hAnsi="Times New Roman" w:cs="Gill Sans"/>
      <w:color w:val="000000" w:themeColor="text1"/>
      <w:sz w:val="28"/>
      <w:szCs w:val="28"/>
      <w:lang w:eastAsia="en-US"/>
    </w:rPr>
  </w:style>
  <w:style w:type="paragraph" w:customStyle="1" w:styleId="TRostoTtulo">
    <w:name w:val="T Rosto Título"/>
    <w:qFormat/>
    <w:rsid w:val="003145FD"/>
    <w:pPr>
      <w:spacing w:line="288" w:lineRule="auto"/>
      <w:ind w:right="-1"/>
      <w:jc w:val="center"/>
    </w:pPr>
    <w:rPr>
      <w:rFonts w:ascii="Gill Sans Std" w:hAnsi="Gill Sans Std" w:cs="Gill Sans"/>
      <w:sz w:val="50"/>
      <w:szCs w:val="28"/>
      <w:lang w:eastAsia="en-US"/>
    </w:rPr>
  </w:style>
  <w:style w:type="paragraph" w:customStyle="1" w:styleId="TRostoSubtitulo">
    <w:name w:val="T Rosto Subtitulo"/>
    <w:qFormat/>
    <w:rsid w:val="003145FD"/>
    <w:pPr>
      <w:spacing w:line="288" w:lineRule="auto"/>
      <w:ind w:right="-1"/>
      <w:jc w:val="center"/>
    </w:pPr>
    <w:rPr>
      <w:rFonts w:ascii="Gill Sans Std" w:hAnsi="Gill Sans Std" w:cs="Gill Sans"/>
      <w:sz w:val="50"/>
      <w:szCs w:val="28"/>
      <w:lang w:eastAsia="en-US"/>
    </w:rPr>
  </w:style>
  <w:style w:type="paragraph" w:customStyle="1" w:styleId="TRodapeTeseNpag">
    <w:name w:val="T Rodape Tese Npag"/>
    <w:basedOn w:val="Rodap"/>
    <w:qFormat/>
    <w:rsid w:val="00E60AC8"/>
    <w:pPr>
      <w:tabs>
        <w:tab w:val="clear" w:pos="4252"/>
      </w:tabs>
      <w:jc w:val="left"/>
    </w:pPr>
    <w:rPr>
      <w:color w:val="595959" w:themeColor="text1" w:themeTint="A6"/>
      <w:sz w:val="20"/>
      <w:szCs w:val="20"/>
    </w:rPr>
  </w:style>
  <w:style w:type="paragraph" w:customStyle="1" w:styleId="TCitao">
    <w:name w:val="T Citação"/>
    <w:basedOn w:val="Normal"/>
    <w:qFormat/>
    <w:rsid w:val="00DD2A6B"/>
    <w:pPr>
      <w:spacing w:before="120" w:after="240" w:line="312" w:lineRule="auto"/>
      <w:ind w:left="709"/>
    </w:pPr>
    <w:rPr>
      <w:i/>
    </w:rPr>
  </w:style>
  <w:style w:type="paragraph" w:customStyle="1" w:styleId="TIndice">
    <w:name w:val="T Indice"/>
    <w:qFormat/>
    <w:rsid w:val="00C15CB0"/>
    <w:pPr>
      <w:tabs>
        <w:tab w:val="left" w:leader="dot" w:pos="7513"/>
      </w:tabs>
      <w:spacing w:line="360" w:lineRule="auto"/>
    </w:pPr>
    <w:rPr>
      <w:rFonts w:ascii="Times New Roman" w:hAnsi="Times New Roman" w:cs="Gill Sans"/>
      <w:sz w:val="22"/>
      <w:szCs w:val="24"/>
      <w:lang w:eastAsia="en-US"/>
    </w:rPr>
  </w:style>
  <w:style w:type="paragraph" w:customStyle="1" w:styleId="TBibliografia">
    <w:name w:val="T Bibliografia"/>
    <w:basedOn w:val="Normal"/>
    <w:qFormat/>
    <w:rsid w:val="00B43EF6"/>
    <w:pPr>
      <w:ind w:left="284" w:hanging="2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547280">
      <w:bodyDiv w:val="1"/>
      <w:marLeft w:val="0"/>
      <w:marRight w:val="0"/>
      <w:marTop w:val="0"/>
      <w:marBottom w:val="0"/>
      <w:divBdr>
        <w:top w:val="none" w:sz="0" w:space="0" w:color="auto"/>
        <w:left w:val="none" w:sz="0" w:space="0" w:color="auto"/>
        <w:bottom w:val="none" w:sz="0" w:space="0" w:color="auto"/>
        <w:right w:val="none" w:sz="0" w:space="0" w:color="auto"/>
      </w:divBdr>
    </w:div>
    <w:div w:id="925114819">
      <w:bodyDiv w:val="1"/>
      <w:marLeft w:val="0"/>
      <w:marRight w:val="0"/>
      <w:marTop w:val="0"/>
      <w:marBottom w:val="0"/>
      <w:divBdr>
        <w:top w:val="none" w:sz="0" w:space="0" w:color="auto"/>
        <w:left w:val="none" w:sz="0" w:space="0" w:color="auto"/>
        <w:bottom w:val="none" w:sz="0" w:space="0" w:color="auto"/>
        <w:right w:val="none" w:sz="0" w:space="0" w:color="auto"/>
      </w:divBdr>
    </w:div>
    <w:div w:id="1144666530">
      <w:bodyDiv w:val="1"/>
      <w:marLeft w:val="0"/>
      <w:marRight w:val="0"/>
      <w:marTop w:val="0"/>
      <w:marBottom w:val="0"/>
      <w:divBdr>
        <w:top w:val="none" w:sz="0" w:space="0" w:color="auto"/>
        <w:left w:val="none" w:sz="0" w:space="0" w:color="auto"/>
        <w:bottom w:val="none" w:sz="0" w:space="0" w:color="auto"/>
        <w:right w:val="none" w:sz="0" w:space="0" w:color="auto"/>
      </w:divBdr>
    </w:div>
    <w:div w:id="1149516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saizbel.com/geobraso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jmfs\LOCALS~1\Temp\template-word97-2003-1.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080A0-F909-9549-A8F6-1987CCBB8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C:\DOCUME~1\jmfs\LOCALS~1\Temp\template-word97-2003-1.dot</Template>
  <TotalTime>82</TotalTime>
  <Pages>12</Pages>
  <Words>1978</Words>
  <Characters>10686</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nome do autor</dc:creator>
  <cp:lastModifiedBy>Utilizador do Microsoft Office</cp:lastModifiedBy>
  <cp:revision>11</cp:revision>
  <cp:lastPrinted>2018-06-22T14:51:00Z</cp:lastPrinted>
  <dcterms:created xsi:type="dcterms:W3CDTF">2018-06-22T14:51:00Z</dcterms:created>
  <dcterms:modified xsi:type="dcterms:W3CDTF">2019-06-24T15:57:00Z</dcterms:modified>
</cp:coreProperties>
</file>