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X="-725" w:tblpY="56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2126"/>
        <w:gridCol w:w="1853"/>
        <w:gridCol w:w="2493"/>
        <w:gridCol w:w="4945"/>
        <w:gridCol w:w="2060"/>
      </w:tblGrid>
      <w:tr w:rsidR="00982ECF" w:rsidTr="0018767D">
        <w:tc>
          <w:tcPr>
            <w:tcW w:w="198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bookmarkStart w:id="0" w:name="_GoBack"/>
            <w:bookmarkEnd w:id="0"/>
            <w:r w:rsidRPr="00982ECF">
              <w:rPr>
                <w:b/>
                <w:sz w:val="28"/>
              </w:rPr>
              <w:t>Country</w:t>
            </w:r>
          </w:p>
        </w:tc>
        <w:tc>
          <w:tcPr>
            <w:tcW w:w="2126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1853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493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945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06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982ECF" w:rsidTr="0018767D">
        <w:tc>
          <w:tcPr>
            <w:tcW w:w="198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 xml:space="preserve">Austria </w:t>
            </w:r>
          </w:p>
          <w:p w:rsidR="00982ECF" w:rsidRDefault="00982ECF" w:rsidP="00400E90">
            <w:r>
              <w:rPr>
                <w:noProof/>
                <w:lang w:eastAsia="en-GB"/>
              </w:rPr>
              <w:drawing>
                <wp:anchor distT="0" distB="0" distL="114300" distR="114300" simplePos="0" relativeHeight="251673600" behindDoc="0" locked="0" layoutInCell="1" allowOverlap="0" wp14:anchorId="037B1D80" wp14:editId="25276F2C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176530</wp:posOffset>
                  </wp:positionV>
                  <wp:extent cx="834390" cy="556260"/>
                  <wp:effectExtent l="0" t="0" r="0" b="0"/>
                  <wp:wrapSquare wrapText="bothSides"/>
                  <wp:docPr id="346" name="Picture 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" name="Picture 34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390" cy="556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982ECF" w:rsidRDefault="00982ECF" w:rsidP="00400E90"/>
        </w:tc>
        <w:tc>
          <w:tcPr>
            <w:tcW w:w="2126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The Austrian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Embassy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18 Belgrave Mews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West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London  </w:t>
            </w:r>
          </w:p>
          <w:p w:rsidR="00982ECF" w:rsidRPr="008C05B0" w:rsidRDefault="00982ECF" w:rsidP="00400E90">
            <w:pPr>
              <w:spacing w:after="12"/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SW1X 8HU </w:t>
            </w:r>
          </w:p>
          <w:p w:rsidR="00982ECF" w:rsidRPr="008C05B0" w:rsidRDefault="00982ECF" w:rsidP="00400E90">
            <w:pPr>
              <w:rPr>
                <w:sz w:val="21"/>
                <w:szCs w:val="21"/>
              </w:rPr>
            </w:pPr>
          </w:p>
        </w:tc>
        <w:tc>
          <w:tcPr>
            <w:tcW w:w="1853" w:type="dxa"/>
          </w:tcPr>
          <w:p w:rsidR="00122B0E" w:rsidRPr="00122B0E" w:rsidRDefault="00122B0E" w:rsidP="00400E90">
            <w:pPr>
              <w:ind w:left="108"/>
              <w:rPr>
                <w:rFonts w:eastAsia="Trebuchet MS" w:cs="Trebuchet MS"/>
                <w:sz w:val="21"/>
                <w:szCs w:val="21"/>
              </w:rPr>
            </w:pPr>
            <w:r w:rsidRPr="00122B0E">
              <w:rPr>
                <w:sz w:val="21"/>
                <w:szCs w:val="21"/>
                <w:shd w:val="clear" w:color="auto" w:fill="EEEEEE"/>
              </w:rPr>
              <w:t>020 7344 3250</w:t>
            </w:r>
            <w:r>
              <w:rPr>
                <w:sz w:val="21"/>
                <w:szCs w:val="21"/>
                <w:shd w:val="clear" w:color="auto" w:fill="EEEEEE"/>
              </w:rPr>
              <w:t xml:space="preserve"> (T)</w:t>
            </w:r>
          </w:p>
          <w:p w:rsidR="00122B0E" w:rsidRDefault="00122B0E" w:rsidP="00400E90">
            <w:pPr>
              <w:ind w:left="108"/>
              <w:rPr>
                <w:rFonts w:eastAsia="Trebuchet MS" w:cs="Trebuchet MS"/>
                <w:b/>
                <w:sz w:val="21"/>
                <w:szCs w:val="21"/>
              </w:rPr>
            </w:pPr>
            <w:r>
              <w:rPr>
                <w:rFonts w:eastAsia="Trebuchet MS" w:cs="Trebuchet MS"/>
                <w:b/>
                <w:sz w:val="21"/>
                <w:szCs w:val="21"/>
              </w:rPr>
              <w:t>Mon – Fri</w:t>
            </w:r>
          </w:p>
          <w:p w:rsidR="00122B0E" w:rsidRDefault="00122B0E" w:rsidP="00400E90">
            <w:pPr>
              <w:ind w:left="108"/>
              <w:rPr>
                <w:rFonts w:eastAsia="Trebuchet MS" w:cs="Trebuchet MS"/>
                <w:sz w:val="21"/>
                <w:szCs w:val="21"/>
              </w:rPr>
            </w:pPr>
            <w:r>
              <w:rPr>
                <w:rFonts w:eastAsia="Trebuchet MS" w:cs="Trebuchet MS"/>
                <w:sz w:val="21"/>
                <w:szCs w:val="21"/>
              </w:rPr>
              <w:t>14.00-16.00</w:t>
            </w:r>
          </w:p>
          <w:p w:rsidR="00122B0E" w:rsidRPr="00122B0E" w:rsidRDefault="00122B0E" w:rsidP="00400E90">
            <w:pPr>
              <w:ind w:left="108"/>
              <w:rPr>
                <w:rFonts w:eastAsia="Trebuchet MS" w:cs="Trebuchet MS"/>
                <w:sz w:val="21"/>
                <w:szCs w:val="21"/>
              </w:rPr>
            </w:pP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 xml:space="preserve">0871 376 2101 </w:t>
            </w:r>
          </w:p>
          <w:p w:rsidR="00982ECF" w:rsidRPr="008C05B0" w:rsidRDefault="00982ECF" w:rsidP="00400E90">
            <w:pPr>
              <w:rPr>
                <w:sz w:val="21"/>
                <w:szCs w:val="21"/>
              </w:rPr>
            </w:pPr>
            <w:r w:rsidRPr="008C05B0">
              <w:rPr>
                <w:rFonts w:eastAsia="Trebuchet MS" w:cs="Trebuchet MS"/>
                <w:sz w:val="21"/>
                <w:szCs w:val="21"/>
              </w:rPr>
              <w:t>(VFS)</w:t>
            </w:r>
          </w:p>
        </w:tc>
        <w:tc>
          <w:tcPr>
            <w:tcW w:w="2493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color w:val="0000FF"/>
                <w:sz w:val="21"/>
                <w:szCs w:val="21"/>
                <w:u w:val="single" w:color="0000FF"/>
              </w:rPr>
              <w:t>visa.london-ob@bmeia.gv.at</w:t>
            </w:r>
            <w:r w:rsidRPr="008C05B0">
              <w:rPr>
                <w:sz w:val="21"/>
                <w:szCs w:val="21"/>
              </w:rPr>
              <w:t xml:space="preserve">    </w:t>
            </w:r>
          </w:p>
        </w:tc>
        <w:tc>
          <w:tcPr>
            <w:tcW w:w="4945" w:type="dxa"/>
          </w:tcPr>
          <w:p w:rsidR="00122B0E" w:rsidRDefault="00696394" w:rsidP="00400E90">
            <w:pPr>
              <w:ind w:left="108"/>
              <w:rPr>
                <w:color w:val="0000FF"/>
                <w:sz w:val="21"/>
                <w:szCs w:val="21"/>
                <w:u w:val="single" w:color="0000FF"/>
              </w:rPr>
            </w:pPr>
            <w:hyperlink r:id="rId8" w:history="1">
              <w:r w:rsidR="00122B0E" w:rsidRPr="00A17960">
                <w:rPr>
                  <w:rStyle w:val="Hyperlink"/>
                  <w:sz w:val="21"/>
                  <w:szCs w:val="21"/>
                  <w:u w:color="0000FF"/>
                </w:rPr>
                <w:t>https://www.bmeia.gv.at/en/austrian-embassy-london/travelling-to-austria/entry-requirements-visa-and-immigration/information-about-schengen-visa/</w:t>
              </w:r>
            </w:hyperlink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b/>
                <w:sz w:val="21"/>
                <w:szCs w:val="21"/>
              </w:rPr>
              <w:t xml:space="preserve"> </w:t>
            </w:r>
          </w:p>
          <w:p w:rsidR="00982ECF" w:rsidRPr="005A74F6" w:rsidRDefault="00982ECF" w:rsidP="00400E90">
            <w:pPr>
              <w:ind w:left="108"/>
              <w:rPr>
                <w:sz w:val="21"/>
                <w:szCs w:val="21"/>
                <w:lang w:val="it-IT"/>
              </w:rPr>
            </w:pPr>
            <w:r w:rsidRPr="005A74F6">
              <w:rPr>
                <w:b/>
                <w:sz w:val="21"/>
                <w:szCs w:val="21"/>
                <w:lang w:val="it-IT"/>
              </w:rPr>
              <w:t>Apply via VFS</w:t>
            </w:r>
            <w:r w:rsidR="001D0F18">
              <w:rPr>
                <w:b/>
                <w:sz w:val="21"/>
                <w:szCs w:val="21"/>
                <w:lang w:val="it-IT"/>
              </w:rPr>
              <w:t xml:space="preserve"> application centre</w:t>
            </w:r>
            <w:r w:rsidRPr="005A74F6">
              <w:rPr>
                <w:sz w:val="21"/>
                <w:szCs w:val="21"/>
                <w:lang w:val="it-IT"/>
              </w:rPr>
              <w:t xml:space="preserve">: </w:t>
            </w:r>
            <w:hyperlink r:id="rId9">
              <w:r w:rsidRPr="005A74F6">
                <w:rPr>
                  <w:color w:val="0000FF"/>
                  <w:sz w:val="21"/>
                  <w:szCs w:val="21"/>
                  <w:u w:val="single" w:color="0000FF"/>
                  <w:lang w:val="it-IT"/>
                </w:rPr>
                <w:t>http://www.vfsglobal.com/austria/uk/</w:t>
              </w:r>
            </w:hyperlink>
            <w:hyperlink r:id="rId10">
              <w:r w:rsidRPr="005A74F6">
                <w:rPr>
                  <w:sz w:val="21"/>
                  <w:szCs w:val="21"/>
                  <w:lang w:val="it-IT"/>
                </w:rPr>
                <w:t xml:space="preserve"> </w:t>
              </w:r>
            </w:hyperlink>
            <w:r w:rsidRPr="005A74F6">
              <w:rPr>
                <w:sz w:val="21"/>
                <w:szCs w:val="21"/>
                <w:lang w:val="it-IT"/>
              </w:rPr>
              <w:t xml:space="preserve">  </w:t>
            </w:r>
          </w:p>
        </w:tc>
        <w:tc>
          <w:tcPr>
            <w:tcW w:w="2060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b/>
                <w:sz w:val="21"/>
                <w:szCs w:val="21"/>
              </w:rPr>
              <w:t>Mon – Fri</w:t>
            </w:r>
            <w:r w:rsidRPr="008C05B0">
              <w:rPr>
                <w:sz w:val="21"/>
                <w:szCs w:val="21"/>
              </w:rPr>
              <w:t xml:space="preserve">                       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09.00 - 12.00  </w:t>
            </w:r>
          </w:p>
        </w:tc>
      </w:tr>
      <w:tr w:rsidR="00982ECF" w:rsidTr="0018767D">
        <w:tc>
          <w:tcPr>
            <w:tcW w:w="198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Belgium</w:t>
            </w:r>
          </w:p>
          <w:p w:rsidR="00982ECF" w:rsidRDefault="00982ECF" w:rsidP="00400E90">
            <w:r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0" wp14:anchorId="74E0C33F" wp14:editId="6DAF470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181610</wp:posOffset>
                  </wp:positionV>
                  <wp:extent cx="858774" cy="572135"/>
                  <wp:effectExtent l="0" t="0" r="0" b="0"/>
                  <wp:wrapSquare wrapText="bothSides"/>
                  <wp:docPr id="348" name="Picture 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Picture 34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774" cy="572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6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The Embassy of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Belgium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17 Grosvenor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Crescent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London 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SW1X 7EE </w:t>
            </w:r>
          </w:p>
          <w:p w:rsidR="00982ECF" w:rsidRPr="008C05B0" w:rsidRDefault="00982ECF" w:rsidP="00400E90">
            <w:pPr>
              <w:rPr>
                <w:sz w:val="21"/>
                <w:szCs w:val="21"/>
              </w:rPr>
            </w:pPr>
          </w:p>
        </w:tc>
        <w:tc>
          <w:tcPr>
            <w:tcW w:w="1853" w:type="dxa"/>
          </w:tcPr>
          <w:p w:rsidR="00E8512D" w:rsidRPr="00E8512D" w:rsidRDefault="00E8512D" w:rsidP="00400E90">
            <w:pPr>
              <w:ind w:left="108"/>
              <w:rPr>
                <w:rFonts w:cs="Arial"/>
                <w:sz w:val="21"/>
                <w:szCs w:val="21"/>
                <w:shd w:val="clear" w:color="auto" w:fill="FFFFFF"/>
              </w:rPr>
            </w:pPr>
            <w:r w:rsidRPr="00E8512D">
              <w:rPr>
                <w:rFonts w:cs="Arial"/>
                <w:sz w:val="21"/>
                <w:szCs w:val="21"/>
                <w:shd w:val="clear" w:color="auto" w:fill="FFFFFF"/>
              </w:rPr>
              <w:t>020 7470 3770</w:t>
            </w:r>
          </w:p>
          <w:p w:rsidR="00982ECF" w:rsidRPr="005A74F6" w:rsidRDefault="00982ECF" w:rsidP="00400E90">
            <w:pPr>
              <w:ind w:left="108"/>
              <w:rPr>
                <w:sz w:val="21"/>
                <w:szCs w:val="21"/>
                <w:lang w:val="fr-FR"/>
              </w:rPr>
            </w:pPr>
            <w:r w:rsidRPr="005A74F6">
              <w:rPr>
                <w:b/>
                <w:sz w:val="21"/>
                <w:szCs w:val="21"/>
                <w:lang w:val="fr-FR"/>
              </w:rPr>
              <w:t xml:space="preserve">Mon – </w:t>
            </w:r>
            <w:proofErr w:type="spellStart"/>
            <w:r w:rsidRPr="005A74F6">
              <w:rPr>
                <w:b/>
                <w:sz w:val="21"/>
                <w:szCs w:val="21"/>
                <w:lang w:val="fr-FR"/>
              </w:rPr>
              <w:t>Fri</w:t>
            </w:r>
            <w:proofErr w:type="spellEnd"/>
            <w:r w:rsidRPr="005A74F6">
              <w:rPr>
                <w:sz w:val="21"/>
                <w:szCs w:val="21"/>
                <w:lang w:val="fr-FR"/>
              </w:rPr>
              <w:t xml:space="preserve">                 </w:t>
            </w:r>
          </w:p>
          <w:p w:rsidR="00982ECF" w:rsidRPr="005A74F6" w:rsidRDefault="00982ECF" w:rsidP="00400E90">
            <w:pPr>
              <w:ind w:left="108"/>
              <w:rPr>
                <w:sz w:val="21"/>
                <w:szCs w:val="21"/>
                <w:lang w:val="fr-FR"/>
              </w:rPr>
            </w:pPr>
            <w:r w:rsidRPr="005A74F6">
              <w:rPr>
                <w:sz w:val="21"/>
                <w:szCs w:val="21"/>
                <w:lang w:val="fr-FR"/>
              </w:rPr>
              <w:t xml:space="preserve">14.00 -16.00  </w:t>
            </w:r>
          </w:p>
          <w:p w:rsidR="00982ECF" w:rsidRDefault="00982ECF" w:rsidP="00400E90">
            <w:pPr>
              <w:ind w:left="108"/>
              <w:rPr>
                <w:sz w:val="21"/>
                <w:szCs w:val="21"/>
                <w:lang w:val="fr-FR"/>
              </w:rPr>
            </w:pPr>
            <w:r w:rsidRPr="005A74F6">
              <w:rPr>
                <w:sz w:val="21"/>
                <w:szCs w:val="21"/>
                <w:lang w:val="fr-FR"/>
              </w:rPr>
              <w:t xml:space="preserve"> </w:t>
            </w:r>
          </w:p>
          <w:p w:rsidR="00E8512D" w:rsidRPr="00E8512D" w:rsidRDefault="00E8512D" w:rsidP="00400E90">
            <w:pPr>
              <w:ind w:left="108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sz w:val="21"/>
                <w:szCs w:val="21"/>
                <w:lang w:val="fr-FR"/>
              </w:rPr>
              <w:t>Visa Application Centre</w:t>
            </w:r>
            <w:r>
              <w:rPr>
                <w:sz w:val="21"/>
                <w:szCs w:val="21"/>
                <w:lang w:val="fr-FR"/>
              </w:rPr>
              <w:br/>
            </w:r>
            <w:r w:rsidRPr="00E8512D">
              <w:rPr>
                <w:rFonts w:cs="Arial"/>
                <w:sz w:val="21"/>
                <w:szCs w:val="21"/>
                <w:shd w:val="clear" w:color="auto" w:fill="FFFFFF"/>
              </w:rPr>
              <w:t>0845 730 0118</w:t>
            </w:r>
            <w:r w:rsidRPr="00E8512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Mon - Fri</w:t>
            </w:r>
          </w:p>
          <w:p w:rsidR="00E8512D" w:rsidRPr="005A74F6" w:rsidRDefault="00E8512D" w:rsidP="00400E90">
            <w:pPr>
              <w:ind w:left="108"/>
              <w:rPr>
                <w:sz w:val="21"/>
                <w:szCs w:val="21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8.30-16.30</w:t>
            </w:r>
          </w:p>
          <w:p w:rsidR="00982ECF" w:rsidRPr="008C05B0" w:rsidRDefault="00982ECF" w:rsidP="00E8512D">
            <w:pPr>
              <w:ind w:left="108"/>
              <w:rPr>
                <w:sz w:val="21"/>
                <w:szCs w:val="21"/>
              </w:rPr>
            </w:pPr>
          </w:p>
        </w:tc>
        <w:tc>
          <w:tcPr>
            <w:tcW w:w="2493" w:type="dxa"/>
          </w:tcPr>
          <w:p w:rsidR="00982ECF" w:rsidRPr="008C05B0" w:rsidRDefault="00982ECF" w:rsidP="00400E90">
            <w:pPr>
              <w:spacing w:after="782"/>
              <w:ind w:left="108"/>
              <w:rPr>
                <w:sz w:val="21"/>
                <w:szCs w:val="21"/>
              </w:rPr>
            </w:pPr>
            <w:r w:rsidRPr="008C05B0">
              <w:rPr>
                <w:color w:val="0000FF"/>
                <w:sz w:val="21"/>
                <w:szCs w:val="21"/>
                <w:u w:val="single" w:color="0000FF"/>
              </w:rPr>
              <w:t>london.visa@diplobel.fed.be</w:t>
            </w:r>
            <w:r w:rsidRPr="008C05B0">
              <w:rPr>
                <w:sz w:val="21"/>
                <w:szCs w:val="21"/>
              </w:rPr>
              <w:t xml:space="preserve">  </w:t>
            </w:r>
          </w:p>
          <w:p w:rsidR="00982ECF" w:rsidRPr="008C05B0" w:rsidRDefault="00982ECF" w:rsidP="00400E90">
            <w:pPr>
              <w:ind w:left="-17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 </w:t>
            </w:r>
          </w:p>
        </w:tc>
        <w:tc>
          <w:tcPr>
            <w:tcW w:w="4945" w:type="dxa"/>
          </w:tcPr>
          <w:p w:rsidR="00E8512D" w:rsidRDefault="00696394" w:rsidP="00400E90">
            <w:pPr>
              <w:ind w:left="108"/>
              <w:rPr>
                <w:color w:val="0000FF"/>
                <w:sz w:val="21"/>
                <w:szCs w:val="21"/>
                <w:u w:val="single" w:color="0000FF"/>
              </w:rPr>
            </w:pPr>
            <w:hyperlink r:id="rId12" w:history="1">
              <w:r w:rsidR="00E8512D" w:rsidRPr="00A17960">
                <w:rPr>
                  <w:rStyle w:val="Hyperlink"/>
                  <w:sz w:val="21"/>
                  <w:szCs w:val="21"/>
                  <w:u w:color="0000FF"/>
                </w:rPr>
                <w:t>https://be.tlscontact.com/gb/lon/index.php</w:t>
              </w:r>
            </w:hyperlink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 </w:t>
            </w:r>
          </w:p>
          <w:p w:rsidR="00982ECF" w:rsidRPr="005A74F6" w:rsidRDefault="00982ECF" w:rsidP="00400E90">
            <w:pPr>
              <w:spacing w:line="239" w:lineRule="auto"/>
              <w:ind w:left="108"/>
              <w:rPr>
                <w:sz w:val="21"/>
                <w:szCs w:val="21"/>
                <w:lang w:val="it-IT"/>
              </w:rPr>
            </w:pPr>
            <w:r w:rsidRPr="005A74F6">
              <w:rPr>
                <w:b/>
                <w:sz w:val="21"/>
                <w:szCs w:val="21"/>
                <w:lang w:val="it-IT"/>
              </w:rPr>
              <w:t>Apply via Visa Application Centre:</w:t>
            </w:r>
            <w:r w:rsidR="00122B0E">
              <w:rPr>
                <w:sz w:val="21"/>
                <w:szCs w:val="21"/>
                <w:lang w:val="it-IT"/>
              </w:rPr>
              <w:fldChar w:fldCharType="begin"/>
            </w:r>
            <w:r w:rsidR="00122B0E">
              <w:rPr>
                <w:sz w:val="21"/>
                <w:szCs w:val="21"/>
                <w:lang w:val="it-IT"/>
              </w:rPr>
              <w:instrText xml:space="preserve"> HYPERLINK "http://www.vfs-be-uk.com/" \h </w:instrText>
            </w:r>
            <w:r w:rsidR="00122B0E">
              <w:rPr>
                <w:sz w:val="21"/>
                <w:szCs w:val="21"/>
                <w:lang w:val="it-IT"/>
              </w:rPr>
              <w:fldChar w:fldCharType="separate"/>
            </w:r>
            <w:r w:rsidRPr="005A74F6">
              <w:rPr>
                <w:sz w:val="21"/>
                <w:szCs w:val="21"/>
                <w:lang w:val="it-IT"/>
              </w:rPr>
              <w:t xml:space="preserve"> </w:t>
            </w:r>
            <w:r w:rsidR="00122B0E">
              <w:rPr>
                <w:sz w:val="21"/>
                <w:szCs w:val="21"/>
                <w:lang w:val="it-IT"/>
              </w:rPr>
              <w:fldChar w:fldCharType="end"/>
            </w:r>
            <w:r w:rsidR="00E8512D" w:rsidRPr="00E8512D">
              <w:rPr>
                <w:color w:val="0000FF"/>
                <w:sz w:val="21"/>
                <w:szCs w:val="21"/>
                <w:u w:val="single" w:color="0000FF"/>
                <w:lang w:val="it-IT"/>
              </w:rPr>
              <w:t>https://visaonweb.diplomatie.be/</w:t>
            </w:r>
          </w:p>
          <w:p w:rsidR="00982ECF" w:rsidRPr="005A74F6" w:rsidRDefault="00982ECF" w:rsidP="00400E90">
            <w:pPr>
              <w:ind w:left="108"/>
              <w:rPr>
                <w:sz w:val="21"/>
                <w:szCs w:val="21"/>
                <w:lang w:val="it-IT"/>
              </w:rPr>
            </w:pPr>
            <w:r w:rsidRPr="005A74F6">
              <w:rPr>
                <w:sz w:val="21"/>
                <w:szCs w:val="21"/>
                <w:lang w:val="it-IT"/>
              </w:rPr>
              <w:t xml:space="preserve"> </w:t>
            </w:r>
          </w:p>
          <w:p w:rsidR="00E8512D" w:rsidRDefault="00982ECF" w:rsidP="00E8512D">
            <w:pPr>
              <w:spacing w:line="239" w:lineRule="auto"/>
              <w:ind w:left="108"/>
              <w:rPr>
                <w:sz w:val="21"/>
                <w:szCs w:val="21"/>
              </w:rPr>
            </w:pPr>
            <w:r w:rsidRPr="008C05B0">
              <w:rPr>
                <w:b/>
                <w:sz w:val="21"/>
                <w:szCs w:val="21"/>
              </w:rPr>
              <w:t xml:space="preserve">Apply direct to Embassy: </w:t>
            </w:r>
            <w:r w:rsidRPr="008C05B0">
              <w:rPr>
                <w:sz w:val="21"/>
                <w:szCs w:val="21"/>
              </w:rPr>
              <w:t>Appointments are necessary and waiting times are usually considerably longer than at the VAC. Appointments</w:t>
            </w:r>
            <w:r w:rsidR="00E8512D">
              <w:rPr>
                <w:sz w:val="21"/>
                <w:szCs w:val="21"/>
              </w:rPr>
              <w:t xml:space="preserve"> must be made through a </w:t>
            </w:r>
            <w:proofErr w:type="spellStart"/>
            <w:r w:rsidR="00E8512D">
              <w:rPr>
                <w:sz w:val="21"/>
                <w:szCs w:val="21"/>
              </w:rPr>
              <w:t>TLScontact</w:t>
            </w:r>
            <w:proofErr w:type="spellEnd"/>
            <w:r w:rsidR="00E8512D">
              <w:rPr>
                <w:sz w:val="21"/>
                <w:szCs w:val="21"/>
              </w:rPr>
              <w:t xml:space="preserve"> account.</w:t>
            </w:r>
            <w:r w:rsidR="00E8512D">
              <w:rPr>
                <w:sz w:val="21"/>
                <w:szCs w:val="21"/>
              </w:rPr>
              <w:br/>
            </w:r>
            <w:hyperlink r:id="rId13" w:history="1">
              <w:r w:rsidR="00E8512D" w:rsidRPr="00A17960">
                <w:rPr>
                  <w:rStyle w:val="Hyperlink"/>
                  <w:sz w:val="21"/>
                  <w:szCs w:val="21"/>
                </w:rPr>
                <w:t>https://be.tlscontact.com/gb/lon/register.php</w:t>
              </w:r>
            </w:hyperlink>
          </w:p>
          <w:p w:rsidR="00982ECF" w:rsidRPr="008C05B0" w:rsidRDefault="00982ECF" w:rsidP="00E8512D">
            <w:pPr>
              <w:spacing w:line="239" w:lineRule="auto"/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b/>
                <w:sz w:val="21"/>
                <w:szCs w:val="21"/>
              </w:rPr>
              <w:t>Mon - Fri</w:t>
            </w:r>
            <w:r w:rsidRPr="008C05B0">
              <w:rPr>
                <w:sz w:val="21"/>
                <w:szCs w:val="21"/>
              </w:rPr>
              <w:t xml:space="preserve">                                  </w:t>
            </w:r>
          </w:p>
          <w:p w:rsidR="00982ECF" w:rsidRPr="008C05B0" w:rsidRDefault="004329EB" w:rsidP="00400E90">
            <w:pPr>
              <w:ind w:left="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14.00 – 16.3</w:t>
            </w:r>
            <w:r w:rsidR="00982ECF" w:rsidRPr="008C05B0">
              <w:rPr>
                <w:sz w:val="21"/>
                <w:szCs w:val="21"/>
              </w:rPr>
              <w:t xml:space="preserve">0 </w:t>
            </w:r>
          </w:p>
          <w:p w:rsidR="00982ECF" w:rsidRPr="008C05B0" w:rsidRDefault="004329EB" w:rsidP="00400E90">
            <w:pPr>
              <w:ind w:left="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(appointment only)</w:t>
            </w:r>
            <w:r w:rsidR="00982ECF" w:rsidRPr="008C05B0">
              <w:rPr>
                <w:sz w:val="21"/>
                <w:szCs w:val="21"/>
              </w:rPr>
              <w:t xml:space="preserve"> </w:t>
            </w:r>
          </w:p>
        </w:tc>
      </w:tr>
      <w:tr w:rsidR="00982ECF" w:rsidTr="0018767D">
        <w:tc>
          <w:tcPr>
            <w:tcW w:w="198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Czech Republic</w:t>
            </w:r>
          </w:p>
          <w:p w:rsidR="00982ECF" w:rsidRDefault="00982ECF" w:rsidP="00400E90">
            <w:r>
              <w:rPr>
                <w:noProof/>
                <w:lang w:eastAsia="en-GB"/>
              </w:rPr>
              <w:drawing>
                <wp:anchor distT="0" distB="0" distL="114300" distR="114300" simplePos="0" relativeHeight="251675648" behindDoc="0" locked="0" layoutInCell="1" allowOverlap="0" wp14:anchorId="78452DE9" wp14:editId="10FF3769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174625</wp:posOffset>
                  </wp:positionV>
                  <wp:extent cx="834390" cy="551180"/>
                  <wp:effectExtent l="0" t="0" r="0" b="0"/>
                  <wp:wrapSquare wrapText="bothSides"/>
                  <wp:docPr id="350" name="Picture 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Picture 35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834390" cy="55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6" w:type="dxa"/>
          </w:tcPr>
          <w:p w:rsidR="00990D7D" w:rsidRDefault="00990D7D" w:rsidP="00990D7D">
            <w:pPr>
              <w:ind w:left="108"/>
            </w:pPr>
            <w:r>
              <w:rPr>
                <w:rFonts w:ascii="Calibri" w:eastAsia="Calibri" w:hAnsi="Calibri" w:cs="Calibri"/>
              </w:rPr>
              <w:t xml:space="preserve">Embassy of the </w:t>
            </w:r>
          </w:p>
          <w:p w:rsidR="00990D7D" w:rsidRDefault="00990D7D" w:rsidP="00990D7D">
            <w:pPr>
              <w:ind w:left="108"/>
            </w:pPr>
            <w:r>
              <w:rPr>
                <w:rFonts w:ascii="Calibri" w:eastAsia="Calibri" w:hAnsi="Calibri" w:cs="Calibri"/>
              </w:rPr>
              <w:t xml:space="preserve">Czech Republic  </w:t>
            </w:r>
          </w:p>
          <w:p w:rsidR="00990D7D" w:rsidRDefault="00990D7D" w:rsidP="00990D7D">
            <w:pPr>
              <w:ind w:left="108"/>
            </w:pPr>
            <w:r>
              <w:rPr>
                <w:rFonts w:ascii="Calibri" w:eastAsia="Calibri" w:hAnsi="Calibri" w:cs="Calibri"/>
              </w:rPr>
              <w:t xml:space="preserve">30 Kensington </w:t>
            </w:r>
          </w:p>
          <w:p w:rsidR="00990D7D" w:rsidRDefault="00990D7D" w:rsidP="00990D7D">
            <w:pPr>
              <w:ind w:left="108"/>
            </w:pPr>
            <w:r>
              <w:rPr>
                <w:rFonts w:ascii="Calibri" w:eastAsia="Calibri" w:hAnsi="Calibri" w:cs="Calibri"/>
              </w:rPr>
              <w:t xml:space="preserve">Palace Gardens  </w:t>
            </w:r>
          </w:p>
          <w:p w:rsidR="00990D7D" w:rsidRDefault="00990D7D" w:rsidP="00990D7D">
            <w:pPr>
              <w:ind w:left="108"/>
            </w:pPr>
            <w:r>
              <w:rPr>
                <w:rFonts w:ascii="Calibri" w:eastAsia="Calibri" w:hAnsi="Calibri" w:cs="Calibri"/>
              </w:rPr>
              <w:t xml:space="preserve">London  </w:t>
            </w:r>
          </w:p>
          <w:p w:rsidR="00990D7D" w:rsidRDefault="00990D7D" w:rsidP="00990D7D">
            <w:pPr>
              <w:ind w:left="108"/>
            </w:pPr>
            <w:r>
              <w:rPr>
                <w:rFonts w:ascii="Calibri" w:eastAsia="Calibri" w:hAnsi="Calibri" w:cs="Calibri"/>
              </w:rPr>
              <w:t xml:space="preserve">W8 4QY </w:t>
            </w:r>
          </w:p>
          <w:p w:rsidR="00982ECF" w:rsidRPr="008C05B0" w:rsidRDefault="00982ECF" w:rsidP="00990D7D">
            <w:pPr>
              <w:ind w:left="108"/>
              <w:rPr>
                <w:sz w:val="21"/>
                <w:szCs w:val="21"/>
              </w:rPr>
            </w:pPr>
          </w:p>
        </w:tc>
        <w:tc>
          <w:tcPr>
            <w:tcW w:w="1853" w:type="dxa"/>
          </w:tcPr>
          <w:p w:rsidR="00982ECF" w:rsidRPr="004329EB" w:rsidRDefault="004329EB" w:rsidP="00400E90">
            <w:pPr>
              <w:ind w:left="108"/>
              <w:rPr>
                <w:b/>
                <w:sz w:val="21"/>
                <w:szCs w:val="21"/>
              </w:rPr>
            </w:pPr>
            <w:r w:rsidRPr="004329EB">
              <w:rPr>
                <w:rStyle w:val="Strong"/>
                <w:b w:val="0"/>
                <w:color w:val="000000"/>
                <w:sz w:val="21"/>
                <w:szCs w:val="21"/>
                <w:bdr w:val="none" w:sz="0" w:space="0" w:color="auto" w:frame="1"/>
                <w:shd w:val="clear" w:color="auto" w:fill="FFFFFF"/>
              </w:rPr>
              <w:t>020 7243 7915  </w:t>
            </w:r>
            <w:r w:rsidR="00982ECF" w:rsidRPr="004329EB">
              <w:rPr>
                <w:b/>
                <w:sz w:val="21"/>
                <w:szCs w:val="21"/>
              </w:rPr>
              <w:t xml:space="preserve">   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(visa queries)  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b/>
                <w:sz w:val="21"/>
                <w:szCs w:val="21"/>
              </w:rPr>
              <w:t>Mon - Thurs</w:t>
            </w:r>
            <w:r w:rsidRPr="008C05B0">
              <w:rPr>
                <w:sz w:val="21"/>
                <w:szCs w:val="21"/>
              </w:rPr>
              <w:t xml:space="preserve"> </w:t>
            </w:r>
          </w:p>
          <w:p w:rsidR="00982ECF" w:rsidRPr="008C05B0" w:rsidRDefault="00982ECF" w:rsidP="00400E90">
            <w:pPr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>14.00 – 16.00</w:t>
            </w:r>
          </w:p>
        </w:tc>
        <w:tc>
          <w:tcPr>
            <w:tcW w:w="2493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color w:val="0000FF"/>
                <w:sz w:val="21"/>
                <w:szCs w:val="21"/>
                <w:u w:val="single" w:color="0000FF"/>
              </w:rPr>
              <w:t>visa.london@embassy.mzv.cz</w:t>
            </w:r>
            <w:r w:rsidRPr="008C05B0">
              <w:rPr>
                <w:color w:val="0000FF"/>
                <w:sz w:val="21"/>
                <w:szCs w:val="21"/>
              </w:rPr>
              <w:t xml:space="preserve"> </w:t>
            </w:r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 </w:t>
            </w:r>
          </w:p>
        </w:tc>
        <w:tc>
          <w:tcPr>
            <w:tcW w:w="4945" w:type="dxa"/>
          </w:tcPr>
          <w:p w:rsidR="004329EB" w:rsidRDefault="00696394" w:rsidP="00400E90">
            <w:pPr>
              <w:ind w:left="108"/>
              <w:rPr>
                <w:color w:val="0000FF"/>
                <w:sz w:val="21"/>
                <w:szCs w:val="21"/>
                <w:u w:val="single" w:color="0000FF"/>
              </w:rPr>
            </w:pPr>
            <w:hyperlink r:id="rId15" w:history="1">
              <w:r w:rsidR="004329EB" w:rsidRPr="00A17960">
                <w:rPr>
                  <w:rStyle w:val="Hyperlink"/>
                  <w:sz w:val="21"/>
                  <w:szCs w:val="21"/>
                  <w:u w:color="0000FF"/>
                </w:rPr>
                <w:t>https://www.mzv.cz/jnp/en/information_for_aliens/short_stay_visa/general_information.html</w:t>
              </w:r>
            </w:hyperlink>
          </w:p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color w:val="0000FF"/>
                <w:sz w:val="21"/>
                <w:szCs w:val="21"/>
              </w:rPr>
              <w:t xml:space="preserve"> </w:t>
            </w:r>
          </w:p>
          <w:p w:rsidR="00621EC6" w:rsidRDefault="00982ECF" w:rsidP="00F650B9">
            <w:pPr>
              <w:ind w:left="108"/>
              <w:rPr>
                <w:sz w:val="21"/>
                <w:szCs w:val="21"/>
              </w:rPr>
            </w:pPr>
            <w:r w:rsidRPr="008C05B0">
              <w:rPr>
                <w:sz w:val="21"/>
                <w:szCs w:val="21"/>
              </w:rPr>
              <w:t xml:space="preserve">You can only visit the Embassy once you have booked an appointment to submit the visa application. </w:t>
            </w:r>
          </w:p>
          <w:p w:rsidR="00621EC6" w:rsidRDefault="00621EC6" w:rsidP="00400E90">
            <w:pPr>
              <w:ind w:left="108"/>
              <w:rPr>
                <w:sz w:val="21"/>
                <w:szCs w:val="21"/>
              </w:rPr>
            </w:pPr>
          </w:p>
          <w:p w:rsidR="00621EC6" w:rsidRPr="00621EC6" w:rsidRDefault="00621EC6" w:rsidP="00400E90">
            <w:pPr>
              <w:ind w:left="108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Apply via VFS</w:t>
            </w:r>
            <w:r w:rsidR="001D0F18">
              <w:rPr>
                <w:b/>
                <w:sz w:val="21"/>
                <w:szCs w:val="21"/>
              </w:rPr>
              <w:t xml:space="preserve"> application centre</w:t>
            </w:r>
            <w:r>
              <w:rPr>
                <w:b/>
                <w:sz w:val="21"/>
                <w:szCs w:val="21"/>
              </w:rPr>
              <w:t>:</w:t>
            </w:r>
          </w:p>
          <w:p w:rsidR="00621EC6" w:rsidRDefault="00696394" w:rsidP="00621EC6">
            <w:pPr>
              <w:ind w:left="108"/>
              <w:rPr>
                <w:sz w:val="21"/>
                <w:szCs w:val="21"/>
              </w:rPr>
            </w:pPr>
            <w:hyperlink r:id="rId16" w:history="1">
              <w:r w:rsidR="00621EC6" w:rsidRPr="00A17960">
                <w:rPr>
                  <w:rStyle w:val="Hyperlink"/>
                  <w:sz w:val="21"/>
                  <w:szCs w:val="21"/>
                </w:rPr>
                <w:t>https://www.vfsglobal.com/czechrepublic/UK/</w:t>
              </w:r>
            </w:hyperlink>
          </w:p>
          <w:p w:rsidR="00982ECF" w:rsidRPr="00621EC6" w:rsidRDefault="004329EB" w:rsidP="00621EC6">
            <w:pPr>
              <w:ind w:left="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br/>
            </w:r>
          </w:p>
        </w:tc>
        <w:tc>
          <w:tcPr>
            <w:tcW w:w="2060" w:type="dxa"/>
          </w:tcPr>
          <w:p w:rsidR="00982ECF" w:rsidRPr="008C05B0" w:rsidRDefault="00982ECF" w:rsidP="00400E90">
            <w:pPr>
              <w:ind w:left="108"/>
              <w:rPr>
                <w:sz w:val="21"/>
                <w:szCs w:val="21"/>
              </w:rPr>
            </w:pPr>
            <w:r w:rsidRPr="008C05B0">
              <w:rPr>
                <w:b/>
                <w:sz w:val="21"/>
                <w:szCs w:val="21"/>
              </w:rPr>
              <w:t>Mon - Fri</w:t>
            </w:r>
            <w:r w:rsidRPr="008C05B0">
              <w:rPr>
                <w:sz w:val="21"/>
                <w:szCs w:val="21"/>
              </w:rPr>
              <w:t xml:space="preserve">                                </w:t>
            </w:r>
          </w:p>
          <w:p w:rsidR="00982ECF" w:rsidRDefault="004329EB" w:rsidP="00400E90">
            <w:pPr>
              <w:ind w:left="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09.00 – 11</w:t>
            </w:r>
            <w:r w:rsidR="00982ECF" w:rsidRPr="008C05B0">
              <w:rPr>
                <w:sz w:val="21"/>
                <w:szCs w:val="21"/>
              </w:rPr>
              <w:t>.00</w:t>
            </w:r>
          </w:p>
          <w:p w:rsidR="004329EB" w:rsidRPr="008C05B0" w:rsidRDefault="004329EB" w:rsidP="00400E90">
            <w:pPr>
              <w:ind w:left="1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(appointment only)</w:t>
            </w:r>
          </w:p>
        </w:tc>
      </w:tr>
    </w:tbl>
    <w:p w:rsidR="00982ECF" w:rsidRDefault="00982ECF" w:rsidP="00982ECF"/>
    <w:p w:rsidR="00982ECF" w:rsidRDefault="00982ECF">
      <w:r>
        <w:br w:type="page"/>
      </w:r>
    </w:p>
    <w:tbl>
      <w:tblPr>
        <w:tblStyle w:val="TableGrid"/>
        <w:tblpPr w:leftFromText="180" w:rightFromText="180" w:vertAnchor="text" w:horzAnchor="margin" w:tblpX="-725" w:tblpY="56"/>
        <w:tblW w:w="15730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842"/>
        <w:gridCol w:w="2694"/>
        <w:gridCol w:w="4819"/>
        <w:gridCol w:w="2552"/>
      </w:tblGrid>
      <w:tr w:rsidR="00400E90" w:rsidTr="000B43F1">
        <w:tc>
          <w:tcPr>
            <w:tcW w:w="198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843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1842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694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819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552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0B43F1" w:rsidTr="000B43F1">
        <w:tc>
          <w:tcPr>
            <w:tcW w:w="1980" w:type="dxa"/>
          </w:tcPr>
          <w:p w:rsidR="00982ECF" w:rsidRPr="00982ECF" w:rsidRDefault="00982ECF" w:rsidP="00400E9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Denmark</w:t>
            </w:r>
          </w:p>
          <w:p w:rsidR="00982ECF" w:rsidRDefault="00982ECF" w:rsidP="00400E90">
            <w:r>
              <w:rPr>
                <w:noProof/>
                <w:lang w:eastAsia="en-GB"/>
              </w:rPr>
              <w:drawing>
                <wp:inline distT="0" distB="0" distL="0" distR="0" wp14:anchorId="28019F16" wp14:editId="6140D6FF">
                  <wp:extent cx="834390" cy="687934"/>
                  <wp:effectExtent l="0" t="0" r="0" b="0"/>
                  <wp:docPr id="837" name="Picture 8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" name="Picture 83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390" cy="687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2ECF" w:rsidRDefault="00982ECF" w:rsidP="00400E90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Embassy of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Denmark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55 Sloane Street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London 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SW1X 9SR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ECF" w:rsidRPr="005A74F6" w:rsidRDefault="00982ECF" w:rsidP="00400E90">
            <w:pPr>
              <w:ind w:left="2"/>
              <w:rPr>
                <w:sz w:val="21"/>
                <w:szCs w:val="21"/>
                <w:lang w:val="fr-FR"/>
              </w:rPr>
            </w:pPr>
            <w:r w:rsidRPr="005A74F6">
              <w:rPr>
                <w:rFonts w:eastAsia="Calibri" w:cs="Calibri"/>
                <w:sz w:val="21"/>
                <w:szCs w:val="21"/>
                <w:lang w:val="fr-FR"/>
              </w:rPr>
              <w:t xml:space="preserve">020 7333 0200 (T) </w:t>
            </w:r>
          </w:p>
          <w:p w:rsidR="00F650B9" w:rsidRDefault="00F650B9" w:rsidP="00F650B9">
            <w:pPr>
              <w:ind w:left="2"/>
              <w:rPr>
                <w:rFonts w:eastAsia="Calibri" w:cs="Calibri"/>
                <w:b/>
                <w:sz w:val="21"/>
                <w:szCs w:val="21"/>
                <w:lang w:val="fr-FR"/>
              </w:rPr>
            </w:pPr>
            <w:r>
              <w:rPr>
                <w:rFonts w:eastAsia="Calibri" w:cs="Calibri"/>
                <w:b/>
                <w:sz w:val="21"/>
                <w:szCs w:val="21"/>
                <w:lang w:val="fr-FR"/>
              </w:rPr>
              <w:t xml:space="preserve">Mon – </w:t>
            </w:r>
            <w:proofErr w:type="spellStart"/>
            <w:r>
              <w:rPr>
                <w:rFonts w:eastAsia="Calibri" w:cs="Calibri"/>
                <w:b/>
                <w:sz w:val="21"/>
                <w:szCs w:val="21"/>
                <w:lang w:val="fr-FR"/>
              </w:rPr>
              <w:t>Thurs</w:t>
            </w:r>
            <w:proofErr w:type="spellEnd"/>
          </w:p>
          <w:p w:rsidR="00F650B9" w:rsidRDefault="00F650B9" w:rsidP="00F650B9">
            <w:pPr>
              <w:ind w:left="2"/>
              <w:rPr>
                <w:rFonts w:eastAsia="Calibri" w:cs="Calibri"/>
                <w:sz w:val="21"/>
                <w:szCs w:val="21"/>
                <w:lang w:val="fr-FR"/>
              </w:rPr>
            </w:pPr>
            <w:r>
              <w:rPr>
                <w:rFonts w:eastAsia="Calibri" w:cs="Calibri"/>
                <w:sz w:val="21"/>
                <w:szCs w:val="21"/>
                <w:lang w:val="fr-FR"/>
              </w:rPr>
              <w:t>9.00-12.00 and 13.00-16.30</w:t>
            </w:r>
          </w:p>
          <w:p w:rsidR="00F650B9" w:rsidRDefault="00F650B9" w:rsidP="00F650B9">
            <w:pPr>
              <w:ind w:left="2"/>
              <w:rPr>
                <w:rFonts w:eastAsia="Calibri" w:cs="Calibri"/>
                <w:b/>
                <w:sz w:val="21"/>
                <w:szCs w:val="21"/>
                <w:lang w:val="fr-FR"/>
              </w:rPr>
            </w:pPr>
            <w:proofErr w:type="spellStart"/>
            <w:r>
              <w:rPr>
                <w:rFonts w:eastAsia="Calibri" w:cs="Calibri"/>
                <w:b/>
                <w:sz w:val="21"/>
                <w:szCs w:val="21"/>
                <w:lang w:val="fr-FR"/>
              </w:rPr>
              <w:t>Fri</w:t>
            </w:r>
            <w:proofErr w:type="spellEnd"/>
          </w:p>
          <w:p w:rsidR="00982ECF" w:rsidRDefault="00F650B9" w:rsidP="00F650B9">
            <w:pPr>
              <w:ind w:left="2"/>
              <w:rPr>
                <w:rFonts w:eastAsia="Calibri" w:cs="Calibri"/>
                <w:sz w:val="21"/>
                <w:szCs w:val="21"/>
                <w:lang w:val="fr-FR"/>
              </w:rPr>
            </w:pPr>
            <w:r>
              <w:rPr>
                <w:rFonts w:eastAsia="Calibri" w:cs="Calibri"/>
                <w:sz w:val="21"/>
                <w:szCs w:val="21"/>
                <w:lang w:val="fr-FR"/>
              </w:rPr>
              <w:t>9.00-12.00 and 13.00-16.00</w:t>
            </w:r>
            <w:r w:rsidR="00982ECF" w:rsidRPr="005A74F6">
              <w:rPr>
                <w:rFonts w:eastAsia="Calibri" w:cs="Calibri"/>
                <w:sz w:val="21"/>
                <w:szCs w:val="21"/>
                <w:lang w:val="fr-FR"/>
              </w:rPr>
              <w:t xml:space="preserve"> </w:t>
            </w:r>
          </w:p>
          <w:p w:rsidR="00F650B9" w:rsidRDefault="00F650B9" w:rsidP="00F650B9">
            <w:pPr>
              <w:ind w:left="2"/>
              <w:rPr>
                <w:rFonts w:eastAsia="Calibri" w:cs="Calibri"/>
                <w:sz w:val="21"/>
                <w:szCs w:val="21"/>
                <w:lang w:val="fr-FR"/>
              </w:rPr>
            </w:pPr>
          </w:p>
          <w:p w:rsidR="00F650B9" w:rsidRPr="00F650B9" w:rsidRDefault="008C50E6" w:rsidP="00F650B9">
            <w:pPr>
              <w:ind w:left="2"/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(</w:t>
            </w:r>
            <w:r w:rsidR="00F650B9" w:rsidRPr="00F650B9"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VFS</w:t>
            </w:r>
            <w:r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)</w:t>
            </w:r>
          </w:p>
          <w:p w:rsidR="00F650B9" w:rsidRDefault="00F650B9" w:rsidP="00F650B9">
            <w:pPr>
              <w:ind w:left="2"/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</w:pPr>
            <w:r w:rsidRPr="00F650B9"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0871 376 2101</w:t>
            </w:r>
          </w:p>
          <w:p w:rsidR="008C50E6" w:rsidRDefault="008C50E6" w:rsidP="00F650B9">
            <w:pPr>
              <w:ind w:left="2"/>
              <w:rPr>
                <w:rStyle w:val="Strong"/>
                <w:rFonts w:cs="Arial"/>
                <w:sz w:val="21"/>
                <w:szCs w:val="21"/>
                <w:shd w:val="clear" w:color="auto" w:fill="FFFFFF"/>
              </w:rPr>
            </w:pPr>
            <w:r>
              <w:rPr>
                <w:rStyle w:val="Strong"/>
                <w:rFonts w:cs="Arial"/>
                <w:sz w:val="21"/>
                <w:szCs w:val="21"/>
                <w:shd w:val="clear" w:color="auto" w:fill="FFFFFF"/>
              </w:rPr>
              <w:t>Mon-Fri</w:t>
            </w:r>
          </w:p>
          <w:p w:rsidR="008C50E6" w:rsidRPr="008C50E6" w:rsidRDefault="008C50E6" w:rsidP="00F650B9">
            <w:pPr>
              <w:ind w:left="2"/>
              <w:rPr>
                <w:b/>
                <w:sz w:val="21"/>
                <w:szCs w:val="21"/>
                <w:lang w:val="fr-FR"/>
              </w:rPr>
            </w:pPr>
            <w:r w:rsidRPr="008C50E6">
              <w:rPr>
                <w:rStyle w:val="Strong"/>
                <w:rFonts w:cs="Arial"/>
                <w:b w:val="0"/>
                <w:shd w:val="clear" w:color="auto" w:fill="FFFFFF"/>
              </w:rPr>
              <w:t>8.30-17.30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ECF" w:rsidRDefault="00982ECF" w:rsidP="00400E90">
            <w:pPr>
              <w:ind w:left="2"/>
              <w:rPr>
                <w:rFonts w:eastAsia="Calibri" w:cs="Calibri"/>
                <w:color w:val="0000FF"/>
                <w:sz w:val="21"/>
                <w:szCs w:val="21"/>
                <w:lang w:val="fr-FR"/>
              </w:rPr>
            </w:pPr>
            <w:r w:rsidRPr="005A74F6">
              <w:rPr>
                <w:rFonts w:eastAsia="Calibri" w:cs="Calibri"/>
                <w:color w:val="0000FF"/>
                <w:sz w:val="21"/>
                <w:szCs w:val="21"/>
                <w:u w:val="single" w:color="0000FF"/>
                <w:lang w:val="fr-FR"/>
              </w:rPr>
              <w:t>lonamb@um.dk</w:t>
            </w:r>
            <w:r w:rsidRPr="005A74F6">
              <w:rPr>
                <w:rFonts w:eastAsia="Calibri" w:cs="Calibri"/>
                <w:color w:val="0000FF"/>
                <w:sz w:val="21"/>
                <w:szCs w:val="21"/>
                <w:lang w:val="fr-FR"/>
              </w:rPr>
              <w:t xml:space="preserve"> </w:t>
            </w:r>
          </w:p>
          <w:p w:rsidR="00F650B9" w:rsidRPr="005A74F6" w:rsidRDefault="00F650B9" w:rsidP="00400E90">
            <w:pPr>
              <w:ind w:left="2"/>
              <w:rPr>
                <w:sz w:val="21"/>
                <w:szCs w:val="21"/>
                <w:lang w:val="fr-FR"/>
              </w:rPr>
            </w:pPr>
          </w:p>
          <w:p w:rsidR="00982ECF" w:rsidRPr="005A74F6" w:rsidRDefault="00982ECF" w:rsidP="00400E90">
            <w:pPr>
              <w:ind w:left="2"/>
              <w:rPr>
                <w:sz w:val="21"/>
                <w:szCs w:val="21"/>
                <w:lang w:val="fr-FR"/>
              </w:rPr>
            </w:pPr>
            <w:r w:rsidRPr="005A74F6">
              <w:rPr>
                <w:rFonts w:eastAsia="Calibri" w:cs="Calibri"/>
                <w:color w:val="0000FF"/>
                <w:sz w:val="21"/>
                <w:szCs w:val="21"/>
                <w:u w:val="single" w:color="0000FF"/>
                <w:lang w:val="fr-FR"/>
              </w:rPr>
              <w:t>info.dkuk@vfshelpline.com</w:t>
            </w:r>
            <w:r w:rsidRPr="005A74F6">
              <w:rPr>
                <w:rFonts w:eastAsia="Calibri" w:cs="Calibri"/>
                <w:sz w:val="21"/>
                <w:szCs w:val="21"/>
                <w:lang w:val="fr-FR"/>
              </w:rPr>
              <w:t xml:space="preserve">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(VFS)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0B9" w:rsidRDefault="00696394" w:rsidP="00400E90">
            <w:pPr>
              <w:ind w:left="2"/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</w:pPr>
            <w:hyperlink r:id="rId18" w:history="1">
              <w:r w:rsidR="00F650B9" w:rsidRPr="00A17960">
                <w:rPr>
                  <w:rStyle w:val="Hyperlink"/>
                  <w:rFonts w:eastAsia="Calibri" w:cs="Calibri"/>
                  <w:sz w:val="21"/>
                  <w:szCs w:val="21"/>
                  <w:u w:color="0000FF"/>
                </w:rPr>
                <w:t>http://storbritannien.um.dk/en/travel-and-residence/short-stay-visas/general-information-and-cost-of-a-schengen-visa/</w:t>
              </w:r>
            </w:hyperlink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  <w:p w:rsidR="00F650B9" w:rsidRDefault="00982ECF" w:rsidP="00400E90">
            <w:pPr>
              <w:ind w:left="2"/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</w:pPr>
            <w:r w:rsidRPr="008C05B0">
              <w:rPr>
                <w:rFonts w:eastAsia="Calibri" w:cs="Calibri"/>
                <w:b/>
                <w:sz w:val="21"/>
                <w:szCs w:val="21"/>
              </w:rPr>
              <w:t>VFS fast-track service:</w:t>
            </w:r>
            <w:hyperlink r:id="rId19">
              <w:r w:rsidRPr="008C05B0">
                <w:rPr>
                  <w:rFonts w:eastAsia="Calibri" w:cs="Calibri"/>
                  <w:sz w:val="21"/>
                  <w:szCs w:val="21"/>
                </w:rPr>
                <w:t xml:space="preserve"> </w:t>
              </w:r>
            </w:hyperlink>
            <w:hyperlink r:id="rId20" w:history="1">
              <w:r w:rsidR="00F650B9" w:rsidRPr="00A17960">
                <w:rPr>
                  <w:rStyle w:val="Hyperlink"/>
                  <w:rFonts w:eastAsia="Calibri" w:cs="Calibri"/>
                  <w:sz w:val="21"/>
                  <w:szCs w:val="21"/>
                  <w:u w:color="0000FF"/>
                </w:rPr>
                <w:t>https://www.vfsglobal.com/Denmark/UK/</w:t>
              </w:r>
            </w:hyperlink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Please note that you may have to wait several weeks for an available appointment slot for an interview.  </w:t>
            </w:r>
          </w:p>
          <w:p w:rsidR="00982ECF" w:rsidRPr="008C05B0" w:rsidRDefault="00982ECF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  <w:p w:rsidR="00982ECF" w:rsidRPr="008C05B0" w:rsidRDefault="00982ECF" w:rsidP="00400E90">
            <w:pPr>
              <w:ind w:left="2" w:right="27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b/>
                <w:sz w:val="21"/>
                <w:szCs w:val="21"/>
              </w:rPr>
              <w:t>Apply direct to Embassy:</w:t>
            </w:r>
            <w:r w:rsidRPr="008C05B0">
              <w:rPr>
                <w:rFonts w:eastAsia="Calibri" w:cs="Calibri"/>
                <w:sz w:val="21"/>
                <w:szCs w:val="21"/>
              </w:rPr>
              <w:t xml:space="preserve"> Visa appointments at the Embassy can only be booked by post. Please send your appointment request letter to the Embassy of Denmark, 55 Sloane Street, London SW1X 9SR, with a copy of your passport, at copy of your UK residence permit and a stamped, </w:t>
            </w:r>
            <w:r w:rsidR="00400E90" w:rsidRPr="008C05B0">
              <w:rPr>
                <w:rFonts w:eastAsia="Calibri" w:cs="Calibri"/>
                <w:sz w:val="21"/>
                <w:szCs w:val="21"/>
              </w:rPr>
              <w:t>self-addressed</w:t>
            </w:r>
            <w:r w:rsidRPr="008C05B0">
              <w:rPr>
                <w:rFonts w:eastAsia="Calibri" w:cs="Calibri"/>
                <w:sz w:val="21"/>
                <w:szCs w:val="21"/>
              </w:rPr>
              <w:t xml:space="preserve"> envelope for your appointment letter.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ECF" w:rsidRPr="008C05B0" w:rsidRDefault="00982ECF" w:rsidP="00400E90">
            <w:pPr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b/>
                <w:sz w:val="21"/>
                <w:szCs w:val="21"/>
              </w:rPr>
              <w:t>Mon - Thurs</w:t>
            </w:r>
            <w:r w:rsidRPr="008C05B0">
              <w:rPr>
                <w:rFonts w:eastAsia="Calibri" w:cs="Calibri"/>
                <w:sz w:val="21"/>
                <w:szCs w:val="21"/>
              </w:rPr>
              <w:t xml:space="preserve">                             </w:t>
            </w:r>
          </w:p>
          <w:p w:rsidR="00982ECF" w:rsidRPr="008C05B0" w:rsidRDefault="00982ECF" w:rsidP="00400E90">
            <w:pPr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09:00 - 16:30  </w:t>
            </w:r>
          </w:p>
          <w:p w:rsidR="00982ECF" w:rsidRPr="008C05B0" w:rsidRDefault="00982ECF" w:rsidP="000B43F1">
            <w:pPr>
              <w:ind w:right="2354"/>
              <w:jc w:val="center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                                          </w:t>
            </w:r>
          </w:p>
          <w:p w:rsidR="000B43F1" w:rsidRPr="008C05B0" w:rsidRDefault="000B43F1" w:rsidP="00400E90">
            <w:pPr>
              <w:rPr>
                <w:rFonts w:eastAsia="Calibri" w:cs="Calibri"/>
                <w:b/>
                <w:sz w:val="21"/>
                <w:szCs w:val="21"/>
              </w:rPr>
            </w:pPr>
            <w:r w:rsidRPr="008C05B0">
              <w:rPr>
                <w:rFonts w:eastAsia="Calibri" w:cs="Calibri"/>
                <w:b/>
                <w:sz w:val="21"/>
                <w:szCs w:val="21"/>
              </w:rPr>
              <w:t xml:space="preserve">Fri </w:t>
            </w:r>
          </w:p>
          <w:p w:rsidR="00982ECF" w:rsidRPr="008C05B0" w:rsidRDefault="00982ECF" w:rsidP="00400E90">
            <w:pPr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09.00 - 16:00 </w:t>
            </w:r>
          </w:p>
        </w:tc>
      </w:tr>
      <w:tr w:rsidR="00400E90" w:rsidTr="000B43F1">
        <w:trPr>
          <w:trHeight w:val="1397"/>
        </w:trPr>
        <w:tc>
          <w:tcPr>
            <w:tcW w:w="1980" w:type="dxa"/>
          </w:tcPr>
          <w:p w:rsidR="00400E90" w:rsidRDefault="00400E90" w:rsidP="00400E9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Estonia</w:t>
            </w:r>
          </w:p>
          <w:p w:rsidR="00400E90" w:rsidRDefault="00400E90" w:rsidP="00400E90">
            <w:r>
              <w:rPr>
                <w:noProof/>
                <w:lang w:eastAsia="en-GB"/>
              </w:rPr>
              <w:drawing>
                <wp:anchor distT="0" distB="0" distL="114300" distR="114300" simplePos="0" relativeHeight="251681792" behindDoc="0" locked="0" layoutInCell="1" allowOverlap="0" wp14:anchorId="31E60307" wp14:editId="600EF870">
                  <wp:simplePos x="0" y="0"/>
                  <wp:positionH relativeFrom="column">
                    <wp:posOffset>-23373</wp:posOffset>
                  </wp:positionH>
                  <wp:positionV relativeFrom="paragraph">
                    <wp:posOffset>36195</wp:posOffset>
                  </wp:positionV>
                  <wp:extent cx="861695" cy="548487"/>
                  <wp:effectExtent l="0" t="0" r="0" b="0"/>
                  <wp:wrapSquare wrapText="bothSides"/>
                  <wp:docPr id="839" name="Picture 8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9" name="Picture 839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695" cy="548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dxa"/>
          </w:tcPr>
          <w:p w:rsidR="00400E90" w:rsidRPr="008C05B0" w:rsidRDefault="00400E90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Estonian Embassy  </w:t>
            </w:r>
          </w:p>
          <w:p w:rsidR="00400E90" w:rsidRDefault="00151D48" w:rsidP="00400E90">
            <w:pPr>
              <w:ind w:left="2"/>
              <w:rPr>
                <w:rFonts w:eastAsia="Calibri" w:cs="Calibri"/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44 Queen’s Gate Terrace</w:t>
            </w:r>
            <w:r>
              <w:rPr>
                <w:rFonts w:eastAsia="Calibri" w:cs="Calibri"/>
                <w:sz w:val="21"/>
                <w:szCs w:val="21"/>
              </w:rPr>
              <w:br/>
              <w:t>LONDON</w:t>
            </w:r>
          </w:p>
          <w:p w:rsidR="00151D48" w:rsidRPr="008C05B0" w:rsidRDefault="00151D48" w:rsidP="00400E90">
            <w:pPr>
              <w:ind w:left="2"/>
              <w:rPr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SW7 5PJ</w:t>
            </w:r>
          </w:p>
          <w:p w:rsidR="00400E90" w:rsidRPr="008C05B0" w:rsidRDefault="00400E90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1842" w:type="dxa"/>
          </w:tcPr>
          <w:p w:rsidR="00400E90" w:rsidRPr="008C05B0" w:rsidRDefault="00400E90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020 7838 5388 (T) </w:t>
            </w:r>
          </w:p>
          <w:p w:rsidR="00400E90" w:rsidRPr="008C05B0" w:rsidRDefault="007E07E0" w:rsidP="00400E90">
            <w:pPr>
              <w:ind w:left="2"/>
              <w:rPr>
                <w:sz w:val="21"/>
                <w:szCs w:val="21"/>
              </w:rPr>
            </w:pPr>
            <w:r>
              <w:rPr>
                <w:rFonts w:eastAsia="Calibri" w:cs="Calibri"/>
                <w:b/>
                <w:sz w:val="21"/>
                <w:szCs w:val="21"/>
              </w:rPr>
              <w:t>Mon</w:t>
            </w:r>
          </w:p>
          <w:p w:rsidR="00400E90" w:rsidRPr="008C05B0" w:rsidRDefault="00400E90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14.00 – 17.00  </w:t>
            </w:r>
          </w:p>
          <w:p w:rsidR="00151D48" w:rsidRDefault="00151D48" w:rsidP="00151D48">
            <w:pPr>
              <w:ind w:left="2"/>
              <w:rPr>
                <w:rFonts w:eastAsia="Calibri" w:cs="Calibri"/>
                <w:b/>
                <w:sz w:val="21"/>
                <w:szCs w:val="21"/>
              </w:rPr>
            </w:pPr>
            <w:r>
              <w:rPr>
                <w:rFonts w:eastAsia="Calibri" w:cs="Calibri"/>
                <w:b/>
                <w:sz w:val="21"/>
                <w:szCs w:val="21"/>
              </w:rPr>
              <w:t>Tues, Weds, Thurs, Fri</w:t>
            </w:r>
          </w:p>
          <w:p w:rsidR="00400E90" w:rsidRPr="008C05B0" w:rsidRDefault="00151D48" w:rsidP="00151D48">
            <w:pPr>
              <w:ind w:left="2"/>
              <w:rPr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10.00-13.00</w:t>
            </w:r>
            <w:r w:rsidR="00400E90"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694" w:type="dxa"/>
          </w:tcPr>
          <w:p w:rsidR="00400E90" w:rsidRPr="008C05B0" w:rsidRDefault="00151D48" w:rsidP="00400E90">
            <w:pPr>
              <w:ind w:left="2"/>
              <w:rPr>
                <w:sz w:val="21"/>
                <w:szCs w:val="21"/>
              </w:rPr>
            </w:pPr>
            <w:r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  <w:t>lon</w:t>
            </w:r>
            <w:r w:rsidR="00400E90" w:rsidRPr="008C05B0"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  <w:t>don@mfa.ee</w:t>
            </w:r>
            <w:r w:rsidR="00400E90" w:rsidRPr="008C05B0">
              <w:rPr>
                <w:rFonts w:eastAsia="Calibri" w:cs="Calibri"/>
                <w:sz w:val="21"/>
                <w:szCs w:val="21"/>
              </w:rPr>
              <w:t xml:space="preserve">  </w:t>
            </w:r>
          </w:p>
        </w:tc>
        <w:tc>
          <w:tcPr>
            <w:tcW w:w="4819" w:type="dxa"/>
          </w:tcPr>
          <w:p w:rsidR="00400E90" w:rsidRPr="008C05B0" w:rsidRDefault="007E07E0" w:rsidP="00400E90">
            <w:pPr>
              <w:ind w:left="2"/>
              <w:rPr>
                <w:sz w:val="21"/>
                <w:szCs w:val="21"/>
              </w:rPr>
            </w:pPr>
            <w:r w:rsidRPr="007E07E0"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  <w:t>https://london.mfa.ee/how-to-apply-for-a-schengen-visa/</w:t>
            </w:r>
          </w:p>
          <w:p w:rsidR="00400E90" w:rsidRPr="008C05B0" w:rsidRDefault="00400E90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  <w:p w:rsidR="00400E90" w:rsidRPr="008C05B0" w:rsidRDefault="001D0F18" w:rsidP="007E07E0">
            <w:pPr>
              <w:spacing w:after="13" w:line="237" w:lineRule="auto"/>
              <w:ind w:left="2"/>
              <w:rPr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All</w:t>
            </w:r>
            <w:r w:rsidR="00400E90" w:rsidRPr="008C05B0">
              <w:rPr>
                <w:rFonts w:eastAsia="Calibri" w:cs="Calibri"/>
                <w:sz w:val="21"/>
                <w:szCs w:val="21"/>
              </w:rPr>
              <w:t xml:space="preserve"> visa appli</w:t>
            </w:r>
            <w:r w:rsidR="007E07E0">
              <w:rPr>
                <w:rFonts w:eastAsia="Calibri" w:cs="Calibri"/>
                <w:sz w:val="21"/>
                <w:szCs w:val="21"/>
              </w:rPr>
              <w:t>cation</w:t>
            </w:r>
            <w:r>
              <w:rPr>
                <w:rFonts w:eastAsia="Calibri" w:cs="Calibri"/>
                <w:sz w:val="21"/>
                <w:szCs w:val="21"/>
              </w:rPr>
              <w:t>s</w:t>
            </w:r>
            <w:r w:rsidR="007E07E0">
              <w:rPr>
                <w:rFonts w:eastAsia="Calibri" w:cs="Calibri"/>
                <w:sz w:val="21"/>
                <w:szCs w:val="21"/>
              </w:rPr>
              <w:t xml:space="preserve"> must be completed online through above link. </w:t>
            </w:r>
          </w:p>
          <w:p w:rsidR="00400E90" w:rsidRPr="008C05B0" w:rsidRDefault="00400E90" w:rsidP="00400E90">
            <w:pPr>
              <w:spacing w:after="5"/>
              <w:ind w:left="2"/>
              <w:rPr>
                <w:sz w:val="21"/>
                <w:szCs w:val="21"/>
              </w:rPr>
            </w:pPr>
            <w:r w:rsidRPr="008C05B0">
              <w:rPr>
                <w:rFonts w:eastAsia="Arial" w:cs="Arial"/>
                <w:color w:val="3366FF"/>
                <w:sz w:val="21"/>
                <w:szCs w:val="21"/>
              </w:rPr>
              <w:t xml:space="preserve"> </w:t>
            </w:r>
          </w:p>
          <w:p w:rsidR="00400E90" w:rsidRPr="008C05B0" w:rsidRDefault="00400E90" w:rsidP="00400E90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Visa appointments can only be booked by phone 020 7838 5388 </w:t>
            </w:r>
          </w:p>
        </w:tc>
        <w:tc>
          <w:tcPr>
            <w:tcW w:w="2552" w:type="dxa"/>
          </w:tcPr>
          <w:p w:rsidR="00400E90" w:rsidRPr="008C05B0" w:rsidRDefault="00151D48" w:rsidP="00400E90">
            <w:pPr>
              <w:rPr>
                <w:sz w:val="21"/>
                <w:szCs w:val="21"/>
              </w:rPr>
            </w:pPr>
            <w:r>
              <w:rPr>
                <w:rFonts w:eastAsia="Arial" w:cs="Arial"/>
                <w:b/>
                <w:color w:val="333333"/>
                <w:sz w:val="21"/>
                <w:szCs w:val="21"/>
              </w:rPr>
              <w:t>Mon, Wed</w:t>
            </w:r>
            <w:r w:rsidR="00400E90" w:rsidRPr="008C05B0">
              <w:rPr>
                <w:rFonts w:eastAsia="Arial" w:cs="Arial"/>
                <w:b/>
                <w:color w:val="333333"/>
                <w:sz w:val="21"/>
                <w:szCs w:val="21"/>
              </w:rPr>
              <w:t xml:space="preserve">  </w:t>
            </w:r>
          </w:p>
          <w:p w:rsidR="00400E90" w:rsidRPr="008C05B0" w:rsidRDefault="00400E90" w:rsidP="00400E90">
            <w:pPr>
              <w:rPr>
                <w:sz w:val="21"/>
                <w:szCs w:val="21"/>
              </w:rPr>
            </w:pPr>
            <w:r w:rsidRPr="008C05B0">
              <w:rPr>
                <w:rFonts w:eastAsia="Arial" w:cs="Arial"/>
                <w:color w:val="333333"/>
                <w:sz w:val="21"/>
                <w:szCs w:val="21"/>
              </w:rPr>
              <w:t xml:space="preserve">10.00 – 13.00  </w:t>
            </w:r>
          </w:p>
          <w:p w:rsidR="00400E90" w:rsidRPr="008C05B0" w:rsidRDefault="00400E90" w:rsidP="00400E90">
            <w:pPr>
              <w:rPr>
                <w:sz w:val="21"/>
                <w:szCs w:val="21"/>
              </w:rPr>
            </w:pPr>
            <w:r w:rsidRPr="008C05B0">
              <w:rPr>
                <w:rFonts w:eastAsia="Arial" w:cs="Arial"/>
                <w:b/>
                <w:color w:val="333333"/>
                <w:sz w:val="21"/>
                <w:szCs w:val="21"/>
              </w:rPr>
              <w:t>Thurs</w:t>
            </w:r>
            <w:r w:rsidRPr="008C05B0">
              <w:rPr>
                <w:rFonts w:eastAsia="Arial" w:cs="Arial"/>
                <w:color w:val="333333"/>
                <w:sz w:val="21"/>
                <w:szCs w:val="21"/>
              </w:rPr>
              <w:t xml:space="preserve">  </w:t>
            </w:r>
          </w:p>
          <w:p w:rsidR="00400E90" w:rsidRPr="008C05B0" w:rsidRDefault="00400E90" w:rsidP="00400E90">
            <w:pPr>
              <w:rPr>
                <w:sz w:val="21"/>
                <w:szCs w:val="21"/>
              </w:rPr>
            </w:pPr>
            <w:r w:rsidRPr="008C05B0">
              <w:rPr>
                <w:rFonts w:eastAsia="Arial" w:cs="Arial"/>
                <w:color w:val="333333"/>
                <w:sz w:val="21"/>
                <w:szCs w:val="21"/>
              </w:rPr>
              <w:t>13.00 – 16.00</w:t>
            </w: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  <w:p w:rsidR="00400E90" w:rsidRPr="008C05B0" w:rsidRDefault="00400E90" w:rsidP="00400E90">
            <w:pPr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 </w:t>
            </w:r>
          </w:p>
          <w:p w:rsidR="00400E90" w:rsidRPr="008C05B0" w:rsidRDefault="00400E90" w:rsidP="00400E90">
            <w:pPr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b/>
                <w:sz w:val="21"/>
                <w:szCs w:val="21"/>
              </w:rPr>
              <w:t xml:space="preserve"> </w:t>
            </w:r>
          </w:p>
        </w:tc>
      </w:tr>
      <w:tr w:rsidR="00400E90" w:rsidTr="000B43F1">
        <w:tc>
          <w:tcPr>
            <w:tcW w:w="1980" w:type="dxa"/>
          </w:tcPr>
          <w:p w:rsidR="00400E90" w:rsidRDefault="000B43F1" w:rsidP="00400E90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4864" behindDoc="0" locked="0" layoutInCell="1" allowOverlap="0" wp14:anchorId="6F410999" wp14:editId="2D1A3110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245110</wp:posOffset>
                  </wp:positionV>
                  <wp:extent cx="905485" cy="553720"/>
                  <wp:effectExtent l="0" t="0" r="0" b="0"/>
                  <wp:wrapSquare wrapText="bothSides"/>
                  <wp:docPr id="841" name="Picture 8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" name="Picture 841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485" cy="553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00E90">
              <w:rPr>
                <w:b/>
                <w:sz w:val="28"/>
              </w:rPr>
              <w:t xml:space="preserve">Finland </w:t>
            </w:r>
          </w:p>
          <w:p w:rsidR="00400E90" w:rsidRPr="00982ECF" w:rsidRDefault="00400E90" w:rsidP="00400E90">
            <w:pPr>
              <w:rPr>
                <w:b/>
                <w:sz w:val="28"/>
              </w:rPr>
            </w:pPr>
          </w:p>
          <w:p w:rsidR="00400E90" w:rsidRDefault="00400E90" w:rsidP="00400E90"/>
        </w:tc>
        <w:tc>
          <w:tcPr>
            <w:tcW w:w="1843" w:type="dxa"/>
          </w:tcPr>
          <w:p w:rsidR="00400E90" w:rsidRPr="001D0F18" w:rsidRDefault="00400E90" w:rsidP="00400E90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Embassy of Finland </w:t>
            </w:r>
          </w:p>
          <w:p w:rsidR="00400E90" w:rsidRPr="001D0F18" w:rsidRDefault="00400E90" w:rsidP="00400E90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38 Chesham Place </w:t>
            </w:r>
          </w:p>
          <w:p w:rsidR="00400E90" w:rsidRPr="001D0F18" w:rsidRDefault="00400E90" w:rsidP="00400E90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London  </w:t>
            </w:r>
          </w:p>
          <w:p w:rsidR="00400E90" w:rsidRPr="001D0F18" w:rsidRDefault="00400E90" w:rsidP="00400E90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SW1X 8HW </w:t>
            </w:r>
          </w:p>
        </w:tc>
        <w:tc>
          <w:tcPr>
            <w:tcW w:w="1842" w:type="dxa"/>
          </w:tcPr>
          <w:p w:rsidR="00400E90" w:rsidRDefault="00400E90" w:rsidP="00400E90">
            <w:pPr>
              <w:ind w:left="2"/>
              <w:jc w:val="both"/>
              <w:rPr>
                <w:rFonts w:eastAsia="Calibri" w:cs="Calibri"/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020 7838 6200 (visa enquiries) </w:t>
            </w:r>
          </w:p>
          <w:p w:rsidR="001D0F18" w:rsidRDefault="001D0F18" w:rsidP="00400E90">
            <w:pPr>
              <w:ind w:left="2"/>
              <w:jc w:val="both"/>
              <w:rPr>
                <w:rFonts w:eastAsia="Calibri" w:cs="Calibri"/>
                <w:sz w:val="21"/>
                <w:szCs w:val="21"/>
              </w:rPr>
            </w:pPr>
          </w:p>
          <w:p w:rsidR="001D0F18" w:rsidRDefault="001D0F18" w:rsidP="00400E90">
            <w:pPr>
              <w:ind w:left="2"/>
              <w:jc w:val="both"/>
              <w:rPr>
                <w:rFonts w:eastAsia="Calibri" w:cs="Calibri"/>
                <w:b/>
                <w:sz w:val="21"/>
                <w:szCs w:val="21"/>
              </w:rPr>
            </w:pPr>
            <w:r>
              <w:rPr>
                <w:rFonts w:eastAsia="Calibri" w:cs="Calibri"/>
                <w:b/>
                <w:sz w:val="21"/>
                <w:szCs w:val="21"/>
              </w:rPr>
              <w:t>Mon-Fri</w:t>
            </w:r>
          </w:p>
          <w:p w:rsidR="001D0F18" w:rsidRPr="001D0F18" w:rsidRDefault="001D0F18" w:rsidP="00400E90">
            <w:pPr>
              <w:ind w:left="2"/>
              <w:jc w:val="both"/>
              <w:rPr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9.00-12.30 and 13.30-16.00</w:t>
            </w:r>
          </w:p>
        </w:tc>
        <w:tc>
          <w:tcPr>
            <w:tcW w:w="2694" w:type="dxa"/>
          </w:tcPr>
          <w:p w:rsidR="00400E90" w:rsidRPr="001D0F18" w:rsidRDefault="00400E90" w:rsidP="00400E90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  <w:t>sanomat.lon@formin.fi</w:t>
            </w:r>
            <w:r w:rsidRPr="001D0F18">
              <w:rPr>
                <w:rFonts w:eastAsia="Calibri" w:cs="Calibri"/>
                <w:sz w:val="21"/>
                <w:szCs w:val="21"/>
              </w:rPr>
              <w:t xml:space="preserve">   </w:t>
            </w:r>
          </w:p>
          <w:p w:rsidR="00400E90" w:rsidRPr="001D0F18" w:rsidRDefault="00400E90" w:rsidP="00400E90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 </w:t>
            </w:r>
          </w:p>
          <w:p w:rsidR="00400E90" w:rsidRPr="001D0F18" w:rsidRDefault="00696394" w:rsidP="001D0F18">
            <w:pPr>
              <w:ind w:left="2" w:right="96"/>
              <w:rPr>
                <w:sz w:val="21"/>
                <w:szCs w:val="21"/>
              </w:rPr>
            </w:pPr>
            <w:hyperlink r:id="rId23" w:history="1">
              <w:r w:rsidR="001D0F18" w:rsidRPr="00A17960">
                <w:rPr>
                  <w:rStyle w:val="Hyperlink"/>
                  <w:sz w:val="21"/>
                  <w:szCs w:val="21"/>
                </w:rPr>
                <w:t>info.ukfinland@vfshelpline.com</w:t>
              </w:r>
            </w:hyperlink>
            <w:r w:rsidR="001D0F18">
              <w:rPr>
                <w:sz w:val="21"/>
                <w:szCs w:val="21"/>
              </w:rPr>
              <w:br/>
              <w:t>(VFS)</w:t>
            </w:r>
          </w:p>
        </w:tc>
        <w:tc>
          <w:tcPr>
            <w:tcW w:w="4819" w:type="dxa"/>
          </w:tcPr>
          <w:p w:rsidR="00400E90" w:rsidRDefault="00696394" w:rsidP="00400E90">
            <w:pPr>
              <w:ind w:left="2"/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</w:pPr>
            <w:hyperlink r:id="rId24" w:history="1">
              <w:r w:rsidR="001D0F18" w:rsidRPr="00A17960">
                <w:rPr>
                  <w:rStyle w:val="Hyperlink"/>
                  <w:rFonts w:eastAsia="Calibri" w:cs="Calibri"/>
                  <w:sz w:val="21"/>
                  <w:szCs w:val="21"/>
                  <w:u w:color="0000FF"/>
                </w:rPr>
                <w:t>http://www.finemb.org.uk/public/default.aspx?nodeid=37221&amp;contentlan=2&amp;culture=en-GB</w:t>
              </w:r>
            </w:hyperlink>
          </w:p>
          <w:p w:rsidR="001D0F18" w:rsidRDefault="001D0F18" w:rsidP="00400E90">
            <w:pPr>
              <w:ind w:left="2"/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</w:pPr>
          </w:p>
          <w:p w:rsidR="001D0F18" w:rsidRPr="001D0F18" w:rsidRDefault="001D0F18" w:rsidP="001D0F18">
            <w:pPr>
              <w:rPr>
                <w:rFonts w:eastAsia="Calibri" w:cs="Calibri"/>
                <w:b/>
                <w:color w:val="0000FF"/>
                <w:sz w:val="21"/>
                <w:szCs w:val="21"/>
                <w:u w:val="single" w:color="0000FF"/>
              </w:rPr>
            </w:pPr>
          </w:p>
          <w:p w:rsidR="001D0F18" w:rsidRPr="001D0F18" w:rsidRDefault="001D0F18" w:rsidP="00400E90">
            <w:pPr>
              <w:ind w:left="2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Apply via VFS application centre:</w:t>
            </w:r>
          </w:p>
          <w:p w:rsidR="001D0F18" w:rsidRDefault="00696394" w:rsidP="00400E90">
            <w:pPr>
              <w:ind w:left="2"/>
              <w:rPr>
                <w:sz w:val="21"/>
                <w:szCs w:val="21"/>
              </w:rPr>
            </w:pPr>
            <w:hyperlink r:id="rId25" w:history="1">
              <w:r w:rsidR="001D0F18" w:rsidRPr="00A17960">
                <w:rPr>
                  <w:rStyle w:val="Hyperlink"/>
                  <w:sz w:val="21"/>
                  <w:szCs w:val="21"/>
                </w:rPr>
                <w:t>http://www.vfsglobal.com/Finland/UK/</w:t>
              </w:r>
            </w:hyperlink>
          </w:p>
          <w:p w:rsidR="001D0F18" w:rsidRDefault="001D0F18" w:rsidP="00400E90">
            <w:pPr>
              <w:ind w:left="2"/>
              <w:rPr>
                <w:sz w:val="21"/>
                <w:szCs w:val="21"/>
              </w:rPr>
            </w:pPr>
          </w:p>
          <w:p w:rsidR="001D0F18" w:rsidRPr="001D0F18" w:rsidRDefault="001D0F18" w:rsidP="00400E90">
            <w:pPr>
              <w:ind w:left="2"/>
              <w:rPr>
                <w:sz w:val="21"/>
                <w:szCs w:val="21"/>
              </w:rPr>
            </w:pPr>
          </w:p>
        </w:tc>
        <w:tc>
          <w:tcPr>
            <w:tcW w:w="2552" w:type="dxa"/>
          </w:tcPr>
          <w:p w:rsidR="00400E90" w:rsidRPr="001D0F18" w:rsidRDefault="001D0F18" w:rsidP="00400E90">
            <w:pPr>
              <w:rPr>
                <w:sz w:val="21"/>
                <w:szCs w:val="21"/>
              </w:rPr>
            </w:pPr>
            <w:r>
              <w:rPr>
                <w:rFonts w:eastAsia="Calibri" w:cs="Calibri"/>
                <w:b/>
                <w:sz w:val="21"/>
                <w:szCs w:val="21"/>
              </w:rPr>
              <w:t>Mon</w:t>
            </w:r>
          </w:p>
          <w:p w:rsidR="00400E90" w:rsidRDefault="00400E90" w:rsidP="00400E90">
            <w:pPr>
              <w:rPr>
                <w:rFonts w:eastAsia="Calibri" w:cs="Calibri"/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10.00 – 12.00 </w:t>
            </w:r>
            <w:r w:rsidR="001D0F18">
              <w:rPr>
                <w:rFonts w:eastAsia="Calibri" w:cs="Calibri"/>
                <w:sz w:val="21"/>
                <w:szCs w:val="21"/>
              </w:rPr>
              <w:t>and 14.00-16.00</w:t>
            </w:r>
          </w:p>
          <w:p w:rsidR="001D0F18" w:rsidRDefault="001D0F18" w:rsidP="00400E90">
            <w:pPr>
              <w:rPr>
                <w:rFonts w:eastAsia="Calibri" w:cs="Calibri"/>
                <w:b/>
                <w:sz w:val="21"/>
                <w:szCs w:val="21"/>
              </w:rPr>
            </w:pPr>
            <w:r>
              <w:rPr>
                <w:rFonts w:eastAsia="Calibri" w:cs="Calibri"/>
                <w:b/>
                <w:sz w:val="21"/>
                <w:szCs w:val="21"/>
              </w:rPr>
              <w:t>Tues, Thurs</w:t>
            </w:r>
          </w:p>
          <w:p w:rsidR="001D0F18" w:rsidRDefault="001D0F18" w:rsidP="00400E90">
            <w:pPr>
              <w:rPr>
                <w:rFonts w:eastAsia="Calibri" w:cs="Calibri"/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14.00-16.00</w:t>
            </w:r>
          </w:p>
          <w:p w:rsidR="001D0F18" w:rsidRDefault="001D0F18" w:rsidP="00400E90">
            <w:pPr>
              <w:rPr>
                <w:rFonts w:eastAsia="Calibri" w:cs="Calibri"/>
                <w:b/>
                <w:sz w:val="21"/>
                <w:szCs w:val="21"/>
              </w:rPr>
            </w:pPr>
            <w:r>
              <w:rPr>
                <w:rFonts w:eastAsia="Calibri" w:cs="Calibri"/>
                <w:b/>
                <w:sz w:val="21"/>
                <w:szCs w:val="21"/>
              </w:rPr>
              <w:t xml:space="preserve">Weds, Fri </w:t>
            </w:r>
          </w:p>
          <w:p w:rsidR="001D0F18" w:rsidRPr="001D0F18" w:rsidRDefault="001D0F18" w:rsidP="00400E90">
            <w:pPr>
              <w:rPr>
                <w:sz w:val="21"/>
                <w:szCs w:val="21"/>
              </w:rPr>
            </w:pPr>
            <w:r>
              <w:rPr>
                <w:rFonts w:eastAsia="Calibri" w:cs="Calibri"/>
                <w:sz w:val="21"/>
                <w:szCs w:val="21"/>
              </w:rPr>
              <w:t>9.00-12.00</w:t>
            </w:r>
          </w:p>
          <w:p w:rsidR="00400E90" w:rsidRPr="001D0F18" w:rsidRDefault="00400E90" w:rsidP="00400E90">
            <w:pPr>
              <w:rPr>
                <w:sz w:val="21"/>
                <w:szCs w:val="21"/>
              </w:rPr>
            </w:pPr>
            <w:r w:rsidRPr="001D0F18">
              <w:rPr>
                <w:rFonts w:eastAsia="Calibri" w:cs="Calibri"/>
                <w:sz w:val="21"/>
                <w:szCs w:val="21"/>
              </w:rPr>
              <w:t xml:space="preserve"> </w:t>
            </w:r>
          </w:p>
        </w:tc>
      </w:tr>
      <w:tr w:rsidR="000B43F1" w:rsidTr="002968D0">
        <w:tc>
          <w:tcPr>
            <w:tcW w:w="1980" w:type="dxa"/>
          </w:tcPr>
          <w:p w:rsidR="000B43F1" w:rsidRPr="00982ECF" w:rsidRDefault="000B43F1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843" w:type="dxa"/>
          </w:tcPr>
          <w:p w:rsidR="000B43F1" w:rsidRPr="00982ECF" w:rsidRDefault="000B43F1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1842" w:type="dxa"/>
          </w:tcPr>
          <w:p w:rsidR="000B43F1" w:rsidRPr="00982ECF" w:rsidRDefault="000B43F1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694" w:type="dxa"/>
          </w:tcPr>
          <w:p w:rsidR="000B43F1" w:rsidRPr="00982ECF" w:rsidRDefault="000B43F1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819" w:type="dxa"/>
          </w:tcPr>
          <w:p w:rsidR="000B43F1" w:rsidRPr="00982ECF" w:rsidRDefault="000B43F1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552" w:type="dxa"/>
          </w:tcPr>
          <w:p w:rsidR="000B43F1" w:rsidRPr="00982ECF" w:rsidRDefault="000B43F1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0B43F1" w:rsidTr="002968D0">
        <w:tc>
          <w:tcPr>
            <w:tcW w:w="1980" w:type="dxa"/>
          </w:tcPr>
          <w:p w:rsidR="000B43F1" w:rsidRPr="00982ECF" w:rsidRDefault="000B43F1" w:rsidP="000B43F1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France</w:t>
            </w:r>
          </w:p>
          <w:p w:rsidR="000B43F1" w:rsidRDefault="000B43F1" w:rsidP="000B43F1">
            <w:r>
              <w:rPr>
                <w:noProof/>
                <w:lang w:eastAsia="en-GB"/>
              </w:rPr>
              <w:drawing>
                <wp:inline distT="0" distB="0" distL="0" distR="0" wp14:anchorId="543E912D" wp14:editId="7F5441A9">
                  <wp:extent cx="941705" cy="627799"/>
                  <wp:effectExtent l="0" t="0" r="0" b="0"/>
                  <wp:docPr id="1212" name="Picture 1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" name="Picture 121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705" cy="627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B43F1" w:rsidRDefault="000B43F1" w:rsidP="000B43F1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The French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Embassy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58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Knightsbridge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London,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SW1X 7JT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1D0F18" w:rsidRDefault="000B43F1" w:rsidP="000B43F1">
            <w:pPr>
              <w:rPr>
                <w:sz w:val="21"/>
                <w:szCs w:val="21"/>
                <w:lang w:val="fr-FR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020 7073 1000 </w:t>
            </w:r>
          </w:p>
          <w:p w:rsidR="000B43F1" w:rsidRPr="001D0F18" w:rsidRDefault="000B43F1" w:rsidP="000B43F1">
            <w:pPr>
              <w:rPr>
                <w:sz w:val="21"/>
                <w:szCs w:val="21"/>
                <w:lang w:val="fr-FR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 </w:t>
            </w:r>
          </w:p>
          <w:p w:rsidR="000B43F1" w:rsidRPr="001D0F18" w:rsidRDefault="000B43F1" w:rsidP="000B43F1">
            <w:pPr>
              <w:spacing w:after="1" w:line="239" w:lineRule="auto"/>
              <w:ind w:right="100"/>
              <w:jc w:val="both"/>
              <w:rPr>
                <w:sz w:val="21"/>
                <w:szCs w:val="21"/>
                <w:lang w:val="fr-FR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084 5730 </w:t>
            </w:r>
            <w:proofErr w:type="gramStart"/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>0118  (</w:t>
            </w:r>
            <w:proofErr w:type="gramEnd"/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TLS visa </w:t>
            </w:r>
            <w:proofErr w:type="spellStart"/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>adviser</w:t>
            </w:r>
            <w:proofErr w:type="spellEnd"/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)       </w:t>
            </w:r>
            <w:r w:rsidRPr="001D0F18">
              <w:rPr>
                <w:rFonts w:ascii="Calibri" w:eastAsia="Calibri" w:hAnsi="Calibri" w:cs="Calibri"/>
                <w:b/>
                <w:sz w:val="21"/>
                <w:szCs w:val="21"/>
                <w:lang w:val="fr-FR"/>
              </w:rPr>
              <w:t xml:space="preserve">Mon -  </w:t>
            </w:r>
            <w:proofErr w:type="spellStart"/>
            <w:r w:rsidRPr="001D0F18">
              <w:rPr>
                <w:rFonts w:ascii="Calibri" w:eastAsia="Calibri" w:hAnsi="Calibri" w:cs="Calibri"/>
                <w:b/>
                <w:sz w:val="21"/>
                <w:szCs w:val="21"/>
                <w:lang w:val="fr-FR"/>
              </w:rPr>
              <w:t>Fri</w:t>
            </w:r>
            <w:proofErr w:type="spellEnd"/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   </w:t>
            </w:r>
          </w:p>
          <w:p w:rsidR="000B43F1" w:rsidRPr="001D0F18" w:rsidRDefault="000B43F1" w:rsidP="000B43F1">
            <w:pPr>
              <w:rPr>
                <w:sz w:val="21"/>
                <w:szCs w:val="21"/>
                <w:lang w:val="fr-FR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8.30 - 16.30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Default="000B43F1" w:rsidP="000B43F1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No email </w:t>
            </w:r>
            <w:r w:rsidR="00225890">
              <w:rPr>
                <w:rFonts w:ascii="Calibri" w:eastAsia="Calibri" w:hAnsi="Calibri" w:cs="Calibri"/>
                <w:sz w:val="21"/>
                <w:szCs w:val="21"/>
              </w:rPr>
              <w:br/>
            </w:r>
            <w:r w:rsidR="00225890">
              <w:rPr>
                <w:rFonts w:ascii="Calibri" w:eastAsia="Calibri" w:hAnsi="Calibri" w:cs="Calibri"/>
                <w:sz w:val="21"/>
                <w:szCs w:val="21"/>
              </w:rPr>
              <w:br/>
              <w:t xml:space="preserve">Online form to contact </w:t>
            </w:r>
            <w:proofErr w:type="spellStart"/>
            <w:r w:rsidR="00225890">
              <w:rPr>
                <w:rFonts w:ascii="Calibri" w:eastAsia="Calibri" w:hAnsi="Calibri" w:cs="Calibri"/>
                <w:sz w:val="21"/>
                <w:szCs w:val="21"/>
              </w:rPr>
              <w:t>TLScontact</w:t>
            </w:r>
            <w:proofErr w:type="spellEnd"/>
            <w:r w:rsidR="00225890">
              <w:rPr>
                <w:rFonts w:ascii="Calibri" w:eastAsia="Calibri" w:hAnsi="Calibri" w:cs="Calibri"/>
                <w:sz w:val="21"/>
                <w:szCs w:val="21"/>
              </w:rPr>
              <w:t xml:space="preserve"> visa centre:</w:t>
            </w:r>
          </w:p>
          <w:p w:rsidR="00225890" w:rsidRPr="001D0F18" w:rsidRDefault="00225890" w:rsidP="000B43F1">
            <w:pPr>
              <w:rPr>
                <w:sz w:val="21"/>
                <w:szCs w:val="21"/>
              </w:rPr>
            </w:pPr>
            <w:r w:rsidRPr="00225890">
              <w:rPr>
                <w:sz w:val="21"/>
                <w:szCs w:val="21"/>
              </w:rPr>
              <w:t>https://fr.tlscontact.com/gb/lon/page.php?pid=contact_us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1D0F18" w:rsidRDefault="00696394" w:rsidP="000B43F1">
            <w:pPr>
              <w:ind w:left="2"/>
              <w:rPr>
                <w:sz w:val="21"/>
                <w:szCs w:val="21"/>
              </w:rPr>
            </w:pPr>
            <w:hyperlink r:id="rId27">
              <w:r w:rsidR="000B43F1" w:rsidRPr="001D0F18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http://www.ambafrance</w:t>
              </w:r>
            </w:hyperlink>
            <w:hyperlink r:id="rId28">
              <w:r w:rsidR="000B43F1" w:rsidRPr="001D0F18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-</w:t>
              </w:r>
            </w:hyperlink>
            <w:hyperlink r:id="rId29">
              <w:r w:rsidR="000B43F1" w:rsidRPr="001D0F18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uk.org/Visas,21435</w:t>
              </w:r>
            </w:hyperlink>
            <w:hyperlink r:id="rId30">
              <w:r w:rsidR="000B43F1" w:rsidRPr="001D0F18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  <w:r w:rsidR="000B43F1"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  <w:p w:rsidR="000B43F1" w:rsidRPr="001D0F18" w:rsidRDefault="000B43F1" w:rsidP="000B43F1">
            <w:pPr>
              <w:ind w:left="2"/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225890" w:rsidRDefault="00225890" w:rsidP="000B43F1">
            <w:pPr>
              <w:ind w:left="2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Applications made visa the French Visa website, which redirects to an appointment at </w:t>
            </w:r>
            <w:proofErr w:type="spellStart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TLScontact</w:t>
            </w:r>
            <w:proofErr w:type="spellEnd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 visa centre:</w:t>
            </w:r>
          </w:p>
          <w:p w:rsidR="00225890" w:rsidRPr="00225890" w:rsidRDefault="00225890" w:rsidP="000B43F1">
            <w:pPr>
              <w:ind w:left="2"/>
              <w:rPr>
                <w:rFonts w:ascii="Calibri" w:eastAsia="Calibri" w:hAnsi="Calibri" w:cs="Calibri"/>
                <w:sz w:val="21"/>
                <w:szCs w:val="21"/>
              </w:rPr>
            </w:pPr>
            <w:r w:rsidRPr="00225890">
              <w:rPr>
                <w:rFonts w:ascii="Calibri" w:eastAsia="Calibri" w:hAnsi="Calibri" w:cs="Calibri"/>
                <w:sz w:val="21"/>
                <w:szCs w:val="21"/>
              </w:rPr>
              <w:t>https://france-visas.gouv.fr/en_US/web/france-visas</w:t>
            </w:r>
          </w:p>
          <w:p w:rsidR="00225890" w:rsidRDefault="00225890" w:rsidP="000B43F1">
            <w:pPr>
              <w:ind w:left="2"/>
              <w:rPr>
                <w:rFonts w:ascii="Calibri" w:eastAsia="Calibri" w:hAnsi="Calibri" w:cs="Calibri"/>
                <w:b/>
                <w:sz w:val="21"/>
                <w:szCs w:val="21"/>
              </w:rPr>
            </w:pPr>
          </w:p>
          <w:p w:rsidR="000B43F1" w:rsidRPr="001D0F18" w:rsidRDefault="000B43F1" w:rsidP="00225890">
            <w:pPr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1D0F18" w:rsidRDefault="000B43F1" w:rsidP="000B43F1">
            <w:pPr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                          </w:t>
            </w:r>
          </w:p>
          <w:p w:rsidR="000B43F1" w:rsidRPr="001D0F18" w:rsidRDefault="000B43F1" w:rsidP="000B43F1">
            <w:pPr>
              <w:rPr>
                <w:sz w:val="21"/>
                <w:szCs w:val="21"/>
              </w:rPr>
            </w:pPr>
            <w:r w:rsidRPr="001D0F18">
              <w:rPr>
                <w:rFonts w:ascii="Calibri" w:eastAsia="Calibri" w:hAnsi="Calibri" w:cs="Calibri"/>
                <w:sz w:val="21"/>
                <w:szCs w:val="21"/>
              </w:rPr>
              <w:t xml:space="preserve">08.30 – 16.30 </w:t>
            </w:r>
          </w:p>
        </w:tc>
      </w:tr>
      <w:tr w:rsidR="000B43F1" w:rsidTr="002968D0">
        <w:trPr>
          <w:trHeight w:val="1397"/>
        </w:trPr>
        <w:tc>
          <w:tcPr>
            <w:tcW w:w="1980" w:type="dxa"/>
          </w:tcPr>
          <w:p w:rsidR="000B43F1" w:rsidRDefault="002968D0" w:rsidP="000B43F1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8960" behindDoc="0" locked="0" layoutInCell="1" allowOverlap="0" wp14:anchorId="2DD2A70B" wp14:editId="055F2991">
                  <wp:simplePos x="0" y="0"/>
                  <wp:positionH relativeFrom="column">
                    <wp:posOffset>7854</wp:posOffset>
                  </wp:positionH>
                  <wp:positionV relativeFrom="paragraph">
                    <wp:posOffset>218440</wp:posOffset>
                  </wp:positionV>
                  <wp:extent cx="937895" cy="562496"/>
                  <wp:effectExtent l="0" t="0" r="0" b="0"/>
                  <wp:wrapSquare wrapText="bothSides"/>
                  <wp:docPr id="1214" name="Picture 1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4" name="Picture 121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895" cy="562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B43F1">
              <w:rPr>
                <w:b/>
                <w:sz w:val="28"/>
              </w:rPr>
              <w:t>Germany</w:t>
            </w:r>
          </w:p>
          <w:p w:rsidR="000B43F1" w:rsidRDefault="000B43F1" w:rsidP="000B43F1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1D3023" w:rsidRDefault="000B43F1" w:rsidP="000B43F1">
            <w:pPr>
              <w:spacing w:after="1" w:line="238" w:lineRule="auto"/>
              <w:ind w:left="2" w:right="5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Embassy of the Federal Republic of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Germany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23 Belgrave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Square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London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SW1X 8PZ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1D3023" w:rsidRDefault="000B43F1" w:rsidP="000B43F1">
            <w:pPr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020 7824 1300 </w:t>
            </w:r>
          </w:p>
          <w:p w:rsidR="000B43F1" w:rsidRDefault="000B43F1" w:rsidP="000B43F1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1D3023" w:rsidRPr="001D3023" w:rsidRDefault="001D3023" w:rsidP="000B43F1">
            <w:pPr>
              <w:rPr>
                <w:sz w:val="21"/>
                <w:szCs w:val="21"/>
              </w:rPr>
            </w:pP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VisaMetric</w:t>
            </w:r>
            <w:proofErr w:type="spellEnd"/>
          </w:p>
          <w:p w:rsidR="001D3023" w:rsidRDefault="001D3023" w:rsidP="000B43F1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03455212600</w:t>
            </w:r>
          </w:p>
          <w:p w:rsidR="000B43F1" w:rsidRPr="001D3023" w:rsidRDefault="000B43F1" w:rsidP="000B43F1">
            <w:pPr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0B43F1" w:rsidRPr="001D3023" w:rsidRDefault="001D3023" w:rsidP="000B43F1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09.00 – 17.15</w:t>
            </w:r>
            <w:r w:rsidR="000B43F1"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3023" w:rsidRPr="001D3023" w:rsidRDefault="00696394" w:rsidP="000B43F1">
            <w:pPr>
              <w:spacing w:after="268"/>
              <w:rPr>
                <w:rFonts w:cs="Arial"/>
                <w:sz w:val="21"/>
                <w:szCs w:val="21"/>
                <w:shd w:val="clear" w:color="auto" w:fill="FFFFFF"/>
              </w:rPr>
            </w:pPr>
            <w:hyperlink r:id="rId32" w:history="1">
              <w:r w:rsidR="001D3023" w:rsidRPr="001D3023">
                <w:rPr>
                  <w:rStyle w:val="Hyperlink"/>
                  <w:rFonts w:cs="Arial"/>
                  <w:color w:val="auto"/>
                  <w:sz w:val="21"/>
                  <w:szCs w:val="21"/>
                  <w:shd w:val="clear" w:color="auto" w:fill="FFFFFF"/>
                </w:rPr>
                <w:t>info.london@visametric.com</w:t>
              </w:r>
            </w:hyperlink>
          </w:p>
          <w:p w:rsidR="000B43F1" w:rsidRPr="001D3023" w:rsidRDefault="001D3023" w:rsidP="000B43F1">
            <w:pPr>
              <w:spacing w:after="268"/>
              <w:rPr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  <w:shd w:val="clear" w:color="auto" w:fill="FFFFFF"/>
              </w:rPr>
              <w:t>(</w:t>
            </w:r>
            <w:proofErr w:type="spellStart"/>
            <w:r w:rsidRPr="001D3023">
              <w:rPr>
                <w:rFonts w:cs="Arial"/>
                <w:sz w:val="21"/>
                <w:szCs w:val="21"/>
                <w:shd w:val="clear" w:color="auto" w:fill="FFFFFF"/>
              </w:rPr>
              <w:t>VisaMetric</w:t>
            </w:r>
            <w:proofErr w:type="spellEnd"/>
            <w:r w:rsidR="000B43F1" w:rsidRPr="001D3023">
              <w:rPr>
                <w:rFonts w:eastAsia="Calibri" w:cs="Calibri"/>
                <w:sz w:val="21"/>
                <w:szCs w:val="21"/>
              </w:rPr>
              <w:t xml:space="preserve"> </w:t>
            </w:r>
            <w:r>
              <w:rPr>
                <w:rFonts w:eastAsia="Calibri" w:cs="Calibri"/>
                <w:sz w:val="21"/>
                <w:szCs w:val="21"/>
              </w:rPr>
              <w:t>contact)</w:t>
            </w:r>
          </w:p>
          <w:p w:rsidR="000B43F1" w:rsidRPr="001D3023" w:rsidRDefault="000B43F1" w:rsidP="000B43F1">
            <w:pPr>
              <w:rPr>
                <w:sz w:val="21"/>
                <w:szCs w:val="21"/>
              </w:rPr>
            </w:pPr>
            <w:r w:rsidRPr="001D3023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890" w:rsidRPr="001D3023" w:rsidRDefault="00696394" w:rsidP="000B43F1">
            <w:pPr>
              <w:ind w:left="2"/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33" w:history="1">
              <w:r w:rsidR="00225890" w:rsidRPr="001D3023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https://uk.diplo.de/uk-en/02/visa</w:t>
              </w:r>
            </w:hyperlink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0B43F1" w:rsidRPr="001D3023" w:rsidRDefault="000B43F1" w:rsidP="000B43F1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Apply </w:t>
            </w:r>
            <w:r w:rsidR="001D3023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via </w:t>
            </w:r>
            <w:proofErr w:type="spellStart"/>
            <w:r w:rsidR="001D3023">
              <w:rPr>
                <w:rFonts w:ascii="Calibri" w:eastAsia="Calibri" w:hAnsi="Calibri" w:cs="Calibri"/>
                <w:b/>
                <w:sz w:val="21"/>
                <w:szCs w:val="21"/>
              </w:rPr>
              <w:t>VisaMetric</w:t>
            </w:r>
            <w:proofErr w:type="spellEnd"/>
            <w:r w:rsidRPr="001D3023">
              <w:rPr>
                <w:rFonts w:ascii="Calibri" w:eastAsia="Calibri" w:hAnsi="Calibri" w:cs="Calibri"/>
                <w:sz w:val="21"/>
                <w:szCs w:val="21"/>
              </w:rPr>
              <w:t xml:space="preserve">: Visit  </w:t>
            </w:r>
          </w:p>
          <w:p w:rsidR="000B43F1" w:rsidRDefault="00696394" w:rsidP="001D3023">
            <w:pPr>
              <w:ind w:left="2"/>
              <w:rPr>
                <w:rFonts w:ascii="Calibri" w:eastAsia="Calibri" w:hAnsi="Calibri" w:cs="Calibri"/>
                <w:sz w:val="21"/>
                <w:szCs w:val="21"/>
              </w:rPr>
            </w:pPr>
            <w:hyperlink r:id="rId34" w:history="1">
              <w:r w:rsidR="001D3023" w:rsidRPr="00A17960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https://www.visametric.com/uk/germany/en</w:t>
              </w:r>
            </w:hyperlink>
            <w:r w:rsidR="001D3023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 xml:space="preserve"> </w:t>
            </w:r>
            <w:r w:rsidR="001D3023">
              <w:rPr>
                <w:rFonts w:ascii="Calibri" w:eastAsia="Calibri" w:hAnsi="Calibri" w:cs="Calibri"/>
                <w:sz w:val="21"/>
                <w:szCs w:val="21"/>
              </w:rPr>
              <w:t xml:space="preserve">to book an appointment at the Visa Application Centre </w:t>
            </w:r>
          </w:p>
          <w:p w:rsidR="001D3023" w:rsidRDefault="001D3023" w:rsidP="001D3023">
            <w:pPr>
              <w:ind w:left="2"/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1D3023" w:rsidRPr="001D3023" w:rsidRDefault="001D3023" w:rsidP="001D3023">
            <w:pPr>
              <w:ind w:left="2"/>
              <w:rPr>
                <w:rFonts w:cs="Arial"/>
                <w:sz w:val="21"/>
                <w:szCs w:val="21"/>
                <w:shd w:val="clear" w:color="auto" w:fill="FFFFFF"/>
              </w:rPr>
            </w:pPr>
            <w:r w:rsidRPr="001D3023">
              <w:rPr>
                <w:rFonts w:cs="Arial"/>
                <w:sz w:val="21"/>
                <w:szCs w:val="21"/>
                <w:shd w:val="clear" w:color="auto" w:fill="FFFFFF"/>
              </w:rPr>
              <w:t>30-40 Underwood Street,</w:t>
            </w:r>
          </w:p>
          <w:p w:rsidR="001D3023" w:rsidRPr="001D3023" w:rsidRDefault="001D3023" w:rsidP="001D3023">
            <w:pPr>
              <w:ind w:left="2"/>
              <w:rPr>
                <w:rFonts w:cs="Arial"/>
                <w:sz w:val="21"/>
                <w:szCs w:val="21"/>
                <w:shd w:val="clear" w:color="auto" w:fill="FFFFFF"/>
              </w:rPr>
            </w:pPr>
            <w:r w:rsidRPr="001D3023">
              <w:rPr>
                <w:rFonts w:cs="Arial"/>
                <w:sz w:val="21"/>
                <w:szCs w:val="21"/>
                <w:shd w:val="clear" w:color="auto" w:fill="FFFFFF"/>
              </w:rPr>
              <w:t xml:space="preserve">Hoxton, </w:t>
            </w:r>
          </w:p>
          <w:p w:rsidR="001D3023" w:rsidRPr="001D3023" w:rsidRDefault="001D3023" w:rsidP="001D3023">
            <w:pPr>
              <w:ind w:left="2"/>
              <w:rPr>
                <w:rFonts w:cs="Arial"/>
                <w:sz w:val="21"/>
                <w:szCs w:val="21"/>
                <w:shd w:val="clear" w:color="auto" w:fill="FFFFFF"/>
              </w:rPr>
            </w:pPr>
            <w:r w:rsidRPr="001D3023">
              <w:rPr>
                <w:rFonts w:cs="Arial"/>
                <w:sz w:val="21"/>
                <w:szCs w:val="21"/>
                <w:shd w:val="clear" w:color="auto" w:fill="FFFFFF"/>
              </w:rPr>
              <w:t xml:space="preserve">London, </w:t>
            </w:r>
          </w:p>
          <w:p w:rsidR="001D3023" w:rsidRPr="001D3023" w:rsidRDefault="001D3023" w:rsidP="001D3023">
            <w:pPr>
              <w:ind w:left="2"/>
              <w:rPr>
                <w:sz w:val="21"/>
                <w:szCs w:val="21"/>
              </w:rPr>
            </w:pPr>
            <w:r w:rsidRPr="001D3023">
              <w:rPr>
                <w:rFonts w:cs="Arial"/>
                <w:sz w:val="21"/>
                <w:szCs w:val="21"/>
                <w:shd w:val="clear" w:color="auto" w:fill="FFFFFF"/>
              </w:rPr>
              <w:t>N1 7JQ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43F1" w:rsidRPr="000B43F1" w:rsidRDefault="000B43F1" w:rsidP="000B43F1">
            <w:pPr>
              <w:rPr>
                <w:sz w:val="21"/>
                <w:szCs w:val="21"/>
              </w:rPr>
            </w:pPr>
            <w:r w:rsidRPr="000B43F1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0B43F1">
              <w:rPr>
                <w:rFonts w:ascii="Calibri" w:eastAsia="Calibri" w:hAnsi="Calibri" w:cs="Calibri"/>
                <w:sz w:val="21"/>
                <w:szCs w:val="21"/>
              </w:rPr>
              <w:t xml:space="preserve"> (by appointment only) </w:t>
            </w:r>
          </w:p>
        </w:tc>
      </w:tr>
    </w:tbl>
    <w:p w:rsidR="0085450B" w:rsidRDefault="0085450B" w:rsidP="00982ECF"/>
    <w:tbl>
      <w:tblPr>
        <w:tblStyle w:val="TableGrid"/>
        <w:tblpPr w:leftFromText="180" w:rightFromText="180" w:vertAnchor="text" w:horzAnchor="margin" w:tblpXSpec="center" w:tblpY="40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1946"/>
        <w:gridCol w:w="2033"/>
        <w:gridCol w:w="2493"/>
        <w:gridCol w:w="4945"/>
        <w:gridCol w:w="2060"/>
      </w:tblGrid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Greece</w:t>
            </w:r>
            <w:r w:rsidRPr="00982ECF">
              <w:rPr>
                <w:b/>
                <w:sz w:val="28"/>
              </w:rPr>
              <w:t xml:space="preserve"> </w:t>
            </w:r>
          </w:p>
          <w:p w:rsidR="002968D0" w:rsidRDefault="002968D0" w:rsidP="002968D0">
            <w:r>
              <w:rPr>
                <w:noProof/>
                <w:lang w:eastAsia="en-GB"/>
              </w:rPr>
              <w:drawing>
                <wp:anchor distT="0" distB="0" distL="114300" distR="114300" simplePos="0" relativeHeight="251691008" behindDoc="0" locked="0" layoutInCell="1" allowOverlap="0" wp14:anchorId="5C0B11FC" wp14:editId="2FBDD94C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174625</wp:posOffset>
                  </wp:positionV>
                  <wp:extent cx="905827" cy="603885"/>
                  <wp:effectExtent l="0" t="0" r="0" b="0"/>
                  <wp:wrapSquare wrapText="bothSides"/>
                  <wp:docPr id="1464" name="Picture 1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" name="Picture 146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827" cy="603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2968D0" w:rsidRDefault="002968D0" w:rsidP="002968D0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Embassy of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Greece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1A Holland Park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London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SW1X 8PZ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020 7229 3850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0B3E2F" w:rsidRPr="000B3E2F" w:rsidRDefault="000B3E2F" w:rsidP="002968D0">
            <w:pPr>
              <w:rPr>
                <w:rFonts w:cs="Helvetica"/>
                <w:color w:val="2C3E50"/>
                <w:sz w:val="21"/>
                <w:szCs w:val="21"/>
                <w:shd w:val="clear" w:color="auto" w:fill="ECF0F1"/>
              </w:rPr>
            </w:pPr>
            <w:r w:rsidRPr="000B3E2F">
              <w:rPr>
                <w:rFonts w:cs="Helvetica"/>
                <w:color w:val="2C3E50"/>
                <w:sz w:val="21"/>
                <w:szCs w:val="21"/>
                <w:shd w:val="clear" w:color="auto" w:fill="ECF0F1"/>
              </w:rPr>
              <w:t>0871 376 0023</w:t>
            </w:r>
          </w:p>
          <w:p w:rsidR="000B3E2F" w:rsidRPr="000B3E2F" w:rsidRDefault="000B3E2F" w:rsidP="002968D0">
            <w:pPr>
              <w:rPr>
                <w:rFonts w:cs="Helvetica"/>
                <w:color w:val="2C3E50"/>
                <w:sz w:val="21"/>
                <w:szCs w:val="21"/>
                <w:shd w:val="clear" w:color="auto" w:fill="ECF0F1"/>
              </w:rPr>
            </w:pPr>
            <w:r w:rsidRPr="000B3E2F">
              <w:rPr>
                <w:rFonts w:cs="Helvetica"/>
                <w:color w:val="2C3E50"/>
                <w:sz w:val="21"/>
                <w:szCs w:val="21"/>
                <w:shd w:val="clear" w:color="auto" w:fill="ECF0F1"/>
              </w:rPr>
              <w:t xml:space="preserve">(VAC)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b/>
              </w:rPr>
              <w:t xml:space="preserve">Mon – Fri  </w:t>
            </w:r>
          </w:p>
          <w:p w:rsidR="002968D0" w:rsidRDefault="000B3E2F" w:rsidP="002968D0">
            <w:r>
              <w:rPr>
                <w:rFonts w:ascii="Calibri" w:eastAsia="Calibri" w:hAnsi="Calibri" w:cs="Calibri"/>
              </w:rPr>
              <w:t>08.30 – 14.0</w:t>
            </w:r>
            <w:r w:rsidR="002968D0">
              <w:rPr>
                <w:rFonts w:ascii="Calibri" w:eastAsia="Calibri" w:hAnsi="Calibri" w:cs="Calibri"/>
              </w:rPr>
              <w:t xml:space="preserve">0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color w:val="0000FF"/>
                <w:u w:val="single" w:color="0000FF"/>
              </w:rPr>
              <w:t>consulate@greekembassy.org.uk</w:t>
            </w:r>
            <w:r>
              <w:rPr>
                <w:rFonts w:ascii="Calibri" w:eastAsia="Calibri" w:hAnsi="Calibri" w:cs="Calibri"/>
              </w:rPr>
              <w:t xml:space="preserve">  </w:t>
            </w:r>
          </w:p>
          <w:p w:rsidR="002968D0" w:rsidRDefault="002968D0" w:rsidP="002968D0">
            <w:pPr>
              <w:rPr>
                <w:rFonts w:ascii="Calibri" w:eastAsia="Calibri" w:hAnsi="Calibri" w:cs="Calibri"/>
                <w:color w:val="0000FF"/>
                <w:u w:val="single" w:color="0000FF"/>
              </w:rPr>
            </w:pPr>
          </w:p>
          <w:p w:rsidR="000B3E2F" w:rsidRDefault="00696394" w:rsidP="002968D0">
            <w:pPr>
              <w:rPr>
                <w:color w:val="1F4E79" w:themeColor="accent1" w:themeShade="80"/>
                <w:sz w:val="21"/>
                <w:szCs w:val="21"/>
              </w:rPr>
            </w:pPr>
            <w:hyperlink r:id="rId36" w:history="1">
              <w:r w:rsidR="000B3E2F" w:rsidRPr="000B3E2F">
                <w:rPr>
                  <w:rStyle w:val="Hyperlink"/>
                  <w:rFonts w:cs="Helvetica"/>
                  <w:color w:val="1F4E79" w:themeColor="accent1" w:themeShade="80"/>
                  <w:sz w:val="21"/>
                  <w:szCs w:val="21"/>
                  <w:shd w:val="clear" w:color="auto" w:fill="ECF0F1"/>
                </w:rPr>
                <w:t>info.ukgr@gvc24assist.eu</w:t>
              </w:r>
            </w:hyperlink>
          </w:p>
          <w:p w:rsidR="000B3E2F" w:rsidRDefault="000B3E2F" w:rsidP="002968D0">
            <w:pPr>
              <w:rPr>
                <w:color w:val="1F4E79" w:themeColor="accent1" w:themeShade="80"/>
                <w:sz w:val="21"/>
                <w:szCs w:val="21"/>
              </w:rPr>
            </w:pPr>
          </w:p>
          <w:p w:rsidR="000B3E2F" w:rsidRPr="000B3E2F" w:rsidRDefault="000B3E2F" w:rsidP="002968D0">
            <w:pPr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E2F" w:rsidRDefault="00696394" w:rsidP="002968D0">
            <w:pPr>
              <w:rPr>
                <w:rFonts w:ascii="Calibri" w:eastAsia="Calibri" w:hAnsi="Calibri" w:cs="Calibri"/>
                <w:color w:val="0000FF"/>
                <w:u w:val="single" w:color="0000FF"/>
              </w:rPr>
            </w:pPr>
            <w:hyperlink r:id="rId37" w:history="1">
              <w:r w:rsidR="000B3E2F" w:rsidRPr="003A5F95">
                <w:rPr>
                  <w:rStyle w:val="Hyperlink"/>
                  <w:rFonts w:ascii="Calibri" w:eastAsia="Calibri" w:hAnsi="Calibri" w:cs="Calibri"/>
                  <w:u w:color="0000FF"/>
                </w:rPr>
                <w:t>https://www.mfa.gr/uk/en/visa.html?mission=lon</w:t>
              </w:r>
            </w:hyperlink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0B3E2F" w:rsidP="002968D0">
            <w:r>
              <w:rPr>
                <w:rFonts w:ascii="Calibri" w:eastAsia="Calibri" w:hAnsi="Calibri" w:cs="Calibri"/>
                <w:b/>
              </w:rPr>
              <w:t>Apply via Visa Application Centre for Greece</w:t>
            </w:r>
            <w:r w:rsidR="002968D0">
              <w:rPr>
                <w:rFonts w:ascii="Calibri" w:eastAsia="Calibri" w:hAnsi="Calibri" w:cs="Calibri"/>
              </w:rPr>
              <w:t xml:space="preserve">: Visit  </w:t>
            </w:r>
          </w:p>
          <w:p w:rsidR="000B3E2F" w:rsidRDefault="00696394" w:rsidP="002968D0">
            <w:pPr>
              <w:spacing w:after="1" w:line="239" w:lineRule="auto"/>
              <w:ind w:right="175"/>
              <w:jc w:val="both"/>
              <w:rPr>
                <w:rFonts w:ascii="Calibri" w:eastAsia="Calibri" w:hAnsi="Calibri" w:cs="Calibri"/>
                <w:color w:val="0000FF"/>
                <w:u w:val="single" w:color="0000FF"/>
              </w:rPr>
            </w:pPr>
            <w:hyperlink r:id="rId38" w:history="1">
              <w:r w:rsidR="000B3E2F" w:rsidRPr="003A5F95">
                <w:rPr>
                  <w:rStyle w:val="Hyperlink"/>
                  <w:rFonts w:ascii="Calibri" w:eastAsia="Calibri" w:hAnsi="Calibri" w:cs="Calibri"/>
                  <w:u w:color="0000FF"/>
                </w:rPr>
                <w:t>https://uk-gr.gvcworld.eu/</w:t>
              </w:r>
            </w:hyperlink>
          </w:p>
          <w:p w:rsidR="002968D0" w:rsidRDefault="000B3E2F" w:rsidP="002968D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To complete your online application and book an appointment at their Visa Application Centre</w:t>
            </w:r>
          </w:p>
          <w:p w:rsidR="000B3E2F" w:rsidRDefault="000B3E2F" w:rsidP="002968D0"/>
          <w:p w:rsidR="002968D0" w:rsidRDefault="000B3E2F" w:rsidP="000B3E2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66 Wilson Street</w:t>
            </w:r>
          </w:p>
          <w:p w:rsidR="000B3E2F" w:rsidRDefault="000B3E2F" w:rsidP="000B3E2F">
            <w:r>
              <w:t>London</w:t>
            </w:r>
          </w:p>
          <w:p w:rsidR="002968D0" w:rsidRDefault="000B3E2F" w:rsidP="002968D0">
            <w:r>
              <w:rPr>
                <w:rFonts w:ascii="Calibri" w:eastAsia="Calibri" w:hAnsi="Calibri" w:cs="Calibri"/>
              </w:rPr>
              <w:t>EC2A 2BT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b/>
              </w:rPr>
              <w:t>Mon – Fri</w:t>
            </w:r>
            <w:r>
              <w:rPr>
                <w:rFonts w:ascii="Calibri" w:eastAsia="Calibri" w:hAnsi="Calibri" w:cs="Calibri"/>
              </w:rPr>
              <w:t xml:space="preserve">                   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09.30 – 14.30 </w:t>
            </w:r>
          </w:p>
        </w:tc>
      </w:tr>
    </w:tbl>
    <w:p w:rsidR="002968D0" w:rsidRDefault="002968D0"/>
    <w:tbl>
      <w:tblPr>
        <w:tblStyle w:val="TableGrid"/>
        <w:tblpPr w:leftFromText="180" w:rightFromText="180" w:vertAnchor="text" w:horzAnchor="margin" w:tblpX="-725" w:tblpY="56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1946"/>
        <w:gridCol w:w="2033"/>
        <w:gridCol w:w="2493"/>
        <w:gridCol w:w="4945"/>
        <w:gridCol w:w="2060"/>
      </w:tblGrid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946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2033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493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945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06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Hungary</w:t>
            </w:r>
          </w:p>
          <w:p w:rsidR="002968D0" w:rsidRDefault="002968D0" w:rsidP="002968D0">
            <w:r>
              <w:rPr>
                <w:noProof/>
                <w:lang w:eastAsia="en-GB"/>
              </w:rPr>
              <w:drawing>
                <wp:anchor distT="0" distB="0" distL="114300" distR="114300" simplePos="0" relativeHeight="251697152" behindDoc="0" locked="0" layoutInCell="1" allowOverlap="0" wp14:anchorId="5760778D" wp14:editId="2AD735FD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174625</wp:posOffset>
                  </wp:positionV>
                  <wp:extent cx="906044" cy="613410"/>
                  <wp:effectExtent l="0" t="0" r="0" b="0"/>
                  <wp:wrapSquare wrapText="bothSides"/>
                  <wp:docPr id="1764" name="Picture 17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4" name="Picture 1764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044" cy="61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2968D0" w:rsidRDefault="002968D0" w:rsidP="002968D0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Embassy of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Hungary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35 Eaton Place,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London 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SW1X 8BY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020 7201 3440  </w:t>
            </w:r>
          </w:p>
          <w:p w:rsidR="002968D0" w:rsidRDefault="002968D0" w:rsidP="002968D0">
            <w:pPr>
              <w:rPr>
                <w:rFonts w:ascii="Calibri" w:eastAsia="Calibri" w:hAnsi="Calibri" w:cs="Calibri"/>
              </w:rPr>
            </w:pPr>
          </w:p>
          <w:p w:rsidR="001571DF" w:rsidRPr="001571DF" w:rsidRDefault="001571DF" w:rsidP="002968D0">
            <w:r>
              <w:rPr>
                <w:rFonts w:ascii="Calibri" w:eastAsia="Calibri" w:hAnsi="Calibri" w:cs="Calibri"/>
              </w:rPr>
              <w:t>0871 376 2101 (VFS</w:t>
            </w:r>
            <w:proofErr w:type="gramStart"/>
            <w:r>
              <w:rPr>
                <w:rFonts w:ascii="Calibri" w:eastAsia="Calibri" w:hAnsi="Calibri" w:cs="Calibri"/>
              </w:rPr>
              <w:t>)</w:t>
            </w:r>
            <w:proofErr w:type="gramEnd"/>
            <w:r>
              <w:rPr>
                <w:rFonts w:ascii="Calibri" w:eastAsia="Calibri" w:hAnsi="Calibri" w:cs="Calibri"/>
              </w:rPr>
              <w:br/>
            </w:r>
            <w:r>
              <w:rPr>
                <w:b/>
              </w:rPr>
              <w:t xml:space="preserve">Mon-Fri </w:t>
            </w:r>
            <w:r>
              <w:t xml:space="preserve">8.30-17.30.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color w:val="0000FF"/>
                <w:u w:val="single" w:color="0000FF"/>
              </w:rPr>
              <w:t>mission.lon@mfa.gov.hu</w:t>
            </w:r>
            <w:r>
              <w:rPr>
                <w:rFonts w:ascii="Calibri" w:eastAsia="Calibri" w:hAnsi="Calibri" w:cs="Calibri"/>
              </w:rPr>
              <w:t xml:space="preserve">  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0000FF"/>
                <w:u w:val="single" w:color="0000FF"/>
              </w:rPr>
              <w:t>info.huuk@vfshelpline.com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(VFS fast-track service) 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5A74F6" w:rsidRDefault="001571DF" w:rsidP="002968D0">
            <w:pPr>
              <w:spacing w:line="239" w:lineRule="auto"/>
              <w:rPr>
                <w:lang w:val="it-IT"/>
              </w:rPr>
            </w:pPr>
            <w:r w:rsidRPr="001571DF">
              <w:rPr>
                <w:rFonts w:ascii="Calibri" w:eastAsia="Calibri" w:hAnsi="Calibri" w:cs="Calibri"/>
                <w:color w:val="0000FF"/>
                <w:u w:val="single" w:color="0000FF"/>
                <w:lang w:val="it-IT"/>
              </w:rPr>
              <w:t>https://london.mfa.gov.hu/eng/page/special-visa-information-in-the-uk</w:t>
            </w:r>
            <w:r w:rsidR="000B3E2F">
              <w:rPr>
                <w:rFonts w:ascii="Calibri" w:eastAsia="Calibri" w:hAnsi="Calibri" w:cs="Calibri"/>
                <w:lang w:val="it-IT"/>
              </w:rPr>
              <w:fldChar w:fldCharType="begin"/>
            </w:r>
            <w:r w:rsidR="000B3E2F">
              <w:rPr>
                <w:rFonts w:ascii="Calibri" w:eastAsia="Calibri" w:hAnsi="Calibri" w:cs="Calibri"/>
                <w:lang w:val="it-IT"/>
              </w:rPr>
              <w:instrText xml:space="preserve"> HYPERLINK "http://www.mfa.gov.hu/kulkepviselet/UK/en/en_Konzuliinfo/visa_information.htm" \h </w:instrText>
            </w:r>
            <w:r w:rsidR="000B3E2F">
              <w:rPr>
                <w:rFonts w:ascii="Calibri" w:eastAsia="Calibri" w:hAnsi="Calibri" w:cs="Calibri"/>
                <w:lang w:val="it-IT"/>
              </w:rPr>
              <w:fldChar w:fldCharType="separate"/>
            </w:r>
            <w:r w:rsidR="002968D0" w:rsidRPr="005A74F6">
              <w:rPr>
                <w:rFonts w:ascii="Calibri" w:eastAsia="Calibri" w:hAnsi="Calibri" w:cs="Calibri"/>
                <w:lang w:val="it-IT"/>
              </w:rPr>
              <w:t xml:space="preserve"> </w:t>
            </w:r>
            <w:r w:rsidR="000B3E2F">
              <w:rPr>
                <w:rFonts w:ascii="Calibri" w:eastAsia="Calibri" w:hAnsi="Calibri" w:cs="Calibri"/>
                <w:lang w:val="it-IT"/>
              </w:rPr>
              <w:fldChar w:fldCharType="end"/>
            </w:r>
            <w:r w:rsidR="002968D0" w:rsidRPr="005A74F6">
              <w:rPr>
                <w:rFonts w:ascii="Calibri" w:eastAsia="Calibri" w:hAnsi="Calibri" w:cs="Calibri"/>
                <w:lang w:val="it-IT"/>
              </w:rPr>
              <w:t xml:space="preserve">   </w:t>
            </w:r>
          </w:p>
          <w:p w:rsidR="002968D0" w:rsidRPr="005A74F6" w:rsidRDefault="002968D0" w:rsidP="002968D0">
            <w:pPr>
              <w:rPr>
                <w:lang w:val="it-IT"/>
              </w:rPr>
            </w:pPr>
            <w:r w:rsidRPr="005A74F6">
              <w:rPr>
                <w:rFonts w:ascii="Calibri" w:eastAsia="Calibri" w:hAnsi="Calibri" w:cs="Calibri"/>
                <w:lang w:val="it-IT"/>
              </w:rPr>
              <w:t xml:space="preserve"> </w:t>
            </w:r>
          </w:p>
          <w:p w:rsidR="002968D0" w:rsidRPr="001571DF" w:rsidRDefault="002968D0" w:rsidP="002968D0">
            <w:pPr>
              <w:spacing w:after="1" w:line="23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VFS fast-track service:</w:t>
            </w:r>
            <w:r>
              <w:rPr>
                <w:rFonts w:ascii="Calibri" w:eastAsia="Calibri" w:hAnsi="Calibri" w:cs="Calibri"/>
              </w:rPr>
              <w:t xml:space="preserve"> Applicants must book an appointment online a</w:t>
            </w:r>
            <w:r w:rsidR="001571DF">
              <w:rPr>
                <w:rFonts w:ascii="Calibri" w:eastAsia="Calibri" w:hAnsi="Calibri" w:cs="Calibri"/>
              </w:rPr>
              <w:t xml:space="preserve">t </w:t>
            </w:r>
            <w:hyperlink r:id="rId40" w:history="1">
              <w:r w:rsidR="001571DF" w:rsidRPr="003A5F95">
                <w:rPr>
                  <w:rStyle w:val="Hyperlink"/>
                  <w:rFonts w:ascii="Calibri" w:eastAsia="Calibri" w:hAnsi="Calibri" w:cs="Calibri"/>
                </w:rPr>
                <w:t>http://www.vfsglobal.com/hungary/uk/</w:t>
              </w:r>
            </w:hyperlink>
            <w:r w:rsidR="001571DF"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to submit an application. </w:t>
            </w:r>
          </w:p>
          <w:p w:rsidR="002968D0" w:rsidRDefault="002968D0" w:rsidP="002968D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1571DF" w:rsidRPr="001571DF" w:rsidRDefault="001571DF" w:rsidP="002968D0">
            <w:pPr>
              <w:rPr>
                <w:sz w:val="21"/>
                <w:szCs w:val="21"/>
              </w:rPr>
            </w:pPr>
            <w:r w:rsidRPr="001571DF">
              <w:rPr>
                <w:rFonts w:cs="Segoe UI"/>
                <w:sz w:val="21"/>
                <w:szCs w:val="21"/>
                <w:shd w:val="clear" w:color="auto" w:fill="FAFAFA"/>
              </w:rPr>
              <w:t>London</w:t>
            </w:r>
            <w:r w:rsidRPr="001571DF">
              <w:rPr>
                <w:rFonts w:cs="Segoe UI"/>
                <w:sz w:val="21"/>
                <w:szCs w:val="21"/>
              </w:rPr>
              <w:br/>
            </w:r>
            <w:r w:rsidRPr="001571DF">
              <w:rPr>
                <w:rFonts w:cs="Segoe UI"/>
                <w:sz w:val="21"/>
                <w:szCs w:val="21"/>
                <w:shd w:val="clear" w:color="auto" w:fill="FAFAFA"/>
              </w:rPr>
              <w:t>Joint Visa Application Centre </w:t>
            </w:r>
            <w:r w:rsidRPr="001571DF">
              <w:rPr>
                <w:rFonts w:cs="Segoe UI"/>
                <w:sz w:val="21"/>
                <w:szCs w:val="21"/>
              </w:rPr>
              <w:br/>
            </w:r>
            <w:r w:rsidRPr="001571DF">
              <w:rPr>
                <w:rFonts w:cs="Segoe UI"/>
                <w:sz w:val="21"/>
                <w:szCs w:val="21"/>
                <w:shd w:val="clear" w:color="auto" w:fill="FAFAFA"/>
              </w:rPr>
              <w:t>66 Wilson Street </w:t>
            </w:r>
            <w:r w:rsidRPr="001571DF">
              <w:rPr>
                <w:rFonts w:cs="Segoe UI"/>
                <w:sz w:val="21"/>
                <w:szCs w:val="21"/>
              </w:rPr>
              <w:br/>
            </w:r>
            <w:r w:rsidRPr="001571DF">
              <w:rPr>
                <w:rFonts w:cs="Segoe UI"/>
                <w:sz w:val="21"/>
                <w:szCs w:val="21"/>
                <w:shd w:val="clear" w:color="auto" w:fill="FAFAFA"/>
              </w:rPr>
              <w:t>London </w:t>
            </w:r>
            <w:r w:rsidRPr="001571DF">
              <w:rPr>
                <w:rFonts w:cs="Segoe UI"/>
                <w:sz w:val="21"/>
                <w:szCs w:val="21"/>
              </w:rPr>
              <w:br/>
            </w:r>
            <w:r w:rsidRPr="001571DF">
              <w:rPr>
                <w:rFonts w:cs="Segoe UI"/>
                <w:sz w:val="21"/>
                <w:szCs w:val="21"/>
                <w:shd w:val="clear" w:color="auto" w:fill="FAFAFA"/>
              </w:rPr>
              <w:t>EC2A 2JX</w:t>
            </w:r>
          </w:p>
          <w:p w:rsidR="002968D0" w:rsidRDefault="002968D0" w:rsidP="002968D0"/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b/>
              </w:rPr>
              <w:t xml:space="preserve">Mon - Fri 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09.30 - 11.30 </w:t>
            </w:r>
          </w:p>
        </w:tc>
      </w:tr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Iceland </w:t>
            </w:r>
          </w:p>
          <w:p w:rsidR="002968D0" w:rsidRDefault="002968D0" w:rsidP="002968D0">
            <w:r>
              <w:rPr>
                <w:noProof/>
                <w:lang w:eastAsia="en-GB"/>
              </w:rPr>
              <w:drawing>
                <wp:anchor distT="0" distB="0" distL="114300" distR="114300" simplePos="0" relativeHeight="251700224" behindDoc="0" locked="0" layoutInCell="1" allowOverlap="0" wp14:anchorId="3772694F" wp14:editId="3B3EBCE3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183515</wp:posOffset>
                  </wp:positionV>
                  <wp:extent cx="802640" cy="667766"/>
                  <wp:effectExtent l="0" t="0" r="0" b="0"/>
                  <wp:wrapSquare wrapText="bothSides"/>
                  <wp:docPr id="1766" name="Picture 17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6" name="Picture 1766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640" cy="667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Embassy of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Iceland 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2A Hans Street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London 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SW1X 0JE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  <w:color w:val="2E2E2E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020 7259 3999 </w:t>
            </w:r>
          </w:p>
          <w:p w:rsidR="002968D0" w:rsidRDefault="008C50E6" w:rsidP="002968D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Mon-Fri</w:t>
            </w:r>
          </w:p>
          <w:p w:rsidR="008C50E6" w:rsidRDefault="008C50E6" w:rsidP="002968D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9.00-16.30</w:t>
            </w:r>
          </w:p>
          <w:p w:rsidR="008C50E6" w:rsidRDefault="008C50E6" w:rsidP="002968D0">
            <w:pPr>
              <w:rPr>
                <w:rFonts w:ascii="Calibri" w:eastAsia="Calibri" w:hAnsi="Calibri" w:cs="Calibri"/>
              </w:rPr>
            </w:pPr>
          </w:p>
          <w:p w:rsidR="008C50E6" w:rsidRPr="00F650B9" w:rsidRDefault="008C50E6" w:rsidP="008C50E6">
            <w:pPr>
              <w:ind w:left="2"/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(</w:t>
            </w:r>
            <w:r w:rsidRPr="00F650B9"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VFS</w:t>
            </w:r>
            <w:r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)</w:t>
            </w:r>
          </w:p>
          <w:p w:rsidR="008C50E6" w:rsidRDefault="008C50E6" w:rsidP="008C50E6">
            <w:pPr>
              <w:ind w:left="2"/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</w:pPr>
            <w:r w:rsidRPr="00F650B9">
              <w:rPr>
                <w:rStyle w:val="Strong"/>
                <w:rFonts w:cs="Arial"/>
                <w:b w:val="0"/>
                <w:sz w:val="21"/>
                <w:szCs w:val="21"/>
                <w:shd w:val="clear" w:color="auto" w:fill="FFFFFF"/>
              </w:rPr>
              <w:t>0871 376 2101</w:t>
            </w:r>
          </w:p>
          <w:p w:rsidR="008C50E6" w:rsidRDefault="008C50E6" w:rsidP="008C50E6">
            <w:pPr>
              <w:ind w:left="2"/>
              <w:rPr>
                <w:rStyle w:val="Strong"/>
                <w:rFonts w:cs="Arial"/>
                <w:sz w:val="21"/>
                <w:szCs w:val="21"/>
                <w:shd w:val="clear" w:color="auto" w:fill="FFFFFF"/>
              </w:rPr>
            </w:pPr>
            <w:r>
              <w:rPr>
                <w:rStyle w:val="Strong"/>
                <w:rFonts w:cs="Arial"/>
                <w:sz w:val="21"/>
                <w:szCs w:val="21"/>
                <w:shd w:val="clear" w:color="auto" w:fill="FFFFFF"/>
              </w:rPr>
              <w:t>Mon-Fri</w:t>
            </w:r>
          </w:p>
          <w:p w:rsidR="008C50E6" w:rsidRPr="008C50E6" w:rsidRDefault="008C50E6" w:rsidP="008C50E6">
            <w:r w:rsidRPr="008C50E6">
              <w:rPr>
                <w:rStyle w:val="Strong"/>
                <w:rFonts w:cs="Arial"/>
                <w:b w:val="0"/>
                <w:shd w:val="clear" w:color="auto" w:fill="FFFFFF"/>
              </w:rPr>
              <w:t>8.30-17.30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color w:val="0000FF"/>
                <w:u w:val="single" w:color="0000FF"/>
              </w:rPr>
              <w:t>icemb.london@utn.stjr.is</w:t>
            </w:r>
            <w:r>
              <w:rPr>
                <w:rFonts w:ascii="Calibri" w:eastAsia="Calibri" w:hAnsi="Calibri" w:cs="Calibri"/>
                <w:color w:val="6A6A6A"/>
              </w:rPr>
              <w:t xml:space="preserve">  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696394" w:rsidP="002968D0">
            <w:hyperlink r:id="rId42">
              <w:r w:rsidR="002968D0">
                <w:rPr>
                  <w:rFonts w:ascii="Calibri" w:eastAsia="Calibri" w:hAnsi="Calibri" w:cs="Calibri"/>
                  <w:color w:val="0000FF"/>
                  <w:u w:val="single" w:color="0000FF"/>
                </w:rPr>
                <w:t>http://www.iceland.is/iceland</w:t>
              </w:r>
            </w:hyperlink>
            <w:hyperlink r:id="rId43">
              <w:r w:rsidR="002968D0">
                <w:rPr>
                  <w:rFonts w:ascii="Calibri" w:eastAsia="Calibri" w:hAnsi="Calibri" w:cs="Calibri"/>
                  <w:color w:val="0000FF"/>
                  <w:u w:val="single" w:color="0000FF"/>
                </w:rPr>
                <w:t>-</w:t>
              </w:r>
            </w:hyperlink>
            <w:hyperlink r:id="rId44">
              <w:r w:rsidR="002968D0">
                <w:rPr>
                  <w:rFonts w:ascii="Calibri" w:eastAsia="Calibri" w:hAnsi="Calibri" w:cs="Calibri"/>
                  <w:color w:val="0000FF"/>
                  <w:u w:val="single" w:color="0000FF"/>
                </w:rPr>
                <w:t>abroad/uk/consular</w:t>
              </w:r>
            </w:hyperlink>
            <w:hyperlink r:id="rId45"/>
            <w:hyperlink r:id="rId46">
              <w:r w:rsidR="002968D0">
                <w:rPr>
                  <w:rFonts w:ascii="Calibri" w:eastAsia="Calibri" w:hAnsi="Calibri" w:cs="Calibri"/>
                  <w:color w:val="0000FF"/>
                  <w:u w:val="single" w:color="0000FF"/>
                </w:rPr>
                <w:t>services/visas/</w:t>
              </w:r>
            </w:hyperlink>
            <w:hyperlink r:id="rId47">
              <w:r w:rsidR="002968D0">
                <w:rPr>
                  <w:rFonts w:ascii="Calibri" w:eastAsia="Calibri" w:hAnsi="Calibri" w:cs="Calibri"/>
                </w:rPr>
                <w:t xml:space="preserve"> </w:t>
              </w:r>
            </w:hyperlink>
            <w:r w:rsidR="002968D0"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  <w:p w:rsidR="008C50E6" w:rsidRDefault="002968D0" w:rsidP="002968D0">
            <w:pPr>
              <w:spacing w:after="1" w:line="238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 the United Kingdom, Schengen visas for Iceland are arranged through the Embassy of Denmark and more information is available on the Danish website</w:t>
            </w:r>
          </w:p>
          <w:p w:rsidR="002968D0" w:rsidRPr="008C50E6" w:rsidRDefault="00696394" w:rsidP="008C50E6">
            <w:pPr>
              <w:ind w:left="2"/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</w:pPr>
            <w:hyperlink r:id="rId48" w:history="1">
              <w:r w:rsidR="008C50E6" w:rsidRPr="00A17960">
                <w:rPr>
                  <w:rStyle w:val="Hyperlink"/>
                  <w:rFonts w:eastAsia="Calibri" w:cs="Calibri"/>
                  <w:sz w:val="21"/>
                  <w:szCs w:val="21"/>
                  <w:u w:color="0000FF"/>
                </w:rPr>
                <w:t>http://storbritannien.um.dk/en/travel-and-residence/short-stay-visas/general-information-and-cost-of-a-schengen-visa/</w:t>
              </w:r>
            </w:hyperlink>
            <w:r w:rsidR="002968D0">
              <w:rPr>
                <w:rFonts w:ascii="Calibri" w:eastAsia="Calibri" w:hAnsi="Calibri" w:cs="Calibri"/>
              </w:rPr>
              <w:t xml:space="preserve"> </w:t>
            </w:r>
          </w:p>
          <w:p w:rsidR="002968D0" w:rsidRDefault="002968D0" w:rsidP="002968D0"/>
          <w:p w:rsidR="008C50E6" w:rsidRDefault="008C50E6" w:rsidP="008C50E6">
            <w:pPr>
              <w:ind w:left="2"/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</w:pPr>
            <w:r w:rsidRPr="008C05B0">
              <w:rPr>
                <w:rFonts w:eastAsia="Calibri" w:cs="Calibri"/>
                <w:b/>
                <w:sz w:val="21"/>
                <w:szCs w:val="21"/>
              </w:rPr>
              <w:t>VFS fast-track service:</w:t>
            </w:r>
            <w:hyperlink r:id="rId49">
              <w:r w:rsidRPr="008C05B0">
                <w:rPr>
                  <w:rFonts w:eastAsia="Calibri" w:cs="Calibri"/>
                  <w:sz w:val="21"/>
                  <w:szCs w:val="21"/>
                </w:rPr>
                <w:t xml:space="preserve"> </w:t>
              </w:r>
            </w:hyperlink>
            <w:hyperlink r:id="rId50" w:history="1">
              <w:r w:rsidRPr="00A17960">
                <w:rPr>
                  <w:rStyle w:val="Hyperlink"/>
                  <w:rFonts w:eastAsia="Calibri" w:cs="Calibri"/>
                  <w:sz w:val="21"/>
                  <w:szCs w:val="21"/>
                  <w:u w:color="0000FF"/>
                </w:rPr>
                <w:t>https://www.vfsglobal.com/Denmark/UK/</w:t>
              </w:r>
            </w:hyperlink>
          </w:p>
          <w:p w:rsidR="008C50E6" w:rsidRPr="008C05B0" w:rsidRDefault="008C50E6" w:rsidP="008C50E6">
            <w:pPr>
              <w:ind w:left="2"/>
              <w:rPr>
                <w:sz w:val="21"/>
                <w:szCs w:val="21"/>
              </w:rPr>
            </w:pPr>
            <w:r w:rsidRPr="008C05B0">
              <w:rPr>
                <w:rFonts w:eastAsia="Calibri" w:cs="Calibri"/>
                <w:sz w:val="21"/>
                <w:szCs w:val="21"/>
              </w:rPr>
              <w:t xml:space="preserve">Please note that you may have to wait several weeks for an available appointment slot for an interview. 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2968D0" w:rsidP="002968D0">
            <w:r>
              <w:rPr>
                <w:rFonts w:ascii="Calibri" w:eastAsia="Calibri" w:hAnsi="Calibri" w:cs="Calibri"/>
                <w:b/>
              </w:rPr>
              <w:t>Mon - Fri</w:t>
            </w:r>
            <w:r>
              <w:rPr>
                <w:rFonts w:ascii="Calibri" w:eastAsia="Calibri" w:hAnsi="Calibri" w:cs="Calibri"/>
              </w:rPr>
              <w:t xml:space="preserve">                </w:t>
            </w:r>
          </w:p>
          <w:p w:rsidR="002968D0" w:rsidRDefault="002968D0" w:rsidP="002968D0">
            <w:r>
              <w:rPr>
                <w:rFonts w:ascii="Calibri" w:eastAsia="Calibri" w:hAnsi="Calibri" w:cs="Calibri"/>
              </w:rPr>
              <w:t xml:space="preserve">09.00 - 16.30 </w:t>
            </w:r>
          </w:p>
        </w:tc>
      </w:tr>
    </w:tbl>
    <w:p w:rsidR="002968D0" w:rsidRDefault="002968D0">
      <w:r>
        <w:br w:type="page"/>
      </w:r>
    </w:p>
    <w:tbl>
      <w:tblPr>
        <w:tblStyle w:val="TableGrid"/>
        <w:tblpPr w:leftFromText="180" w:rightFromText="180" w:vertAnchor="text" w:horzAnchor="margin" w:tblpX="-725" w:tblpY="56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1946"/>
        <w:gridCol w:w="2033"/>
        <w:gridCol w:w="2493"/>
        <w:gridCol w:w="4945"/>
        <w:gridCol w:w="2060"/>
      </w:tblGrid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946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2033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493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945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06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Italy</w:t>
            </w:r>
          </w:p>
          <w:p w:rsidR="002968D0" w:rsidRDefault="002968D0" w:rsidP="002968D0">
            <w:r>
              <w:rPr>
                <w:noProof/>
                <w:lang w:eastAsia="en-GB"/>
              </w:rPr>
              <w:drawing>
                <wp:inline distT="0" distB="0" distL="0" distR="0" wp14:anchorId="14A061E0" wp14:editId="67D77CD4">
                  <wp:extent cx="840105" cy="596240"/>
                  <wp:effectExtent l="0" t="0" r="0" b="0"/>
                  <wp:docPr id="2216" name="Picture 2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6" name="Picture 2216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05" cy="596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968D0" w:rsidRDefault="002968D0" w:rsidP="002968D0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Consulate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General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Harp House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83-86 Farringdon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Street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London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EC4A 4BL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1571D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020 7936 5900 </w:t>
            </w:r>
          </w:p>
          <w:p w:rsidR="001571DF" w:rsidRDefault="001571D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1571DF" w:rsidRDefault="001571DF" w:rsidP="002968D0">
            <w:pPr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0871 376 0023 (VFS)</w:t>
            </w:r>
            <w:r>
              <w:rPr>
                <w:rFonts w:ascii="Calibri" w:eastAsia="Calibri" w:hAnsi="Calibri" w:cs="Calibri"/>
                <w:sz w:val="21"/>
                <w:szCs w:val="21"/>
              </w:rPr>
              <w:br/>
            </w: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Mon-Fri </w:t>
            </w:r>
          </w:p>
          <w:p w:rsidR="001571DF" w:rsidRPr="001571DF" w:rsidRDefault="001571DF" w:rsidP="002968D0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8.30-17.30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1571DF" w:rsidRDefault="002968D0" w:rsidP="002968D0">
            <w:pPr>
              <w:rPr>
                <w:rFonts w:eastAsia="Calibri" w:cs="Calibri"/>
                <w:sz w:val="21"/>
                <w:szCs w:val="21"/>
              </w:rPr>
            </w:pPr>
            <w:r w:rsidRPr="001571DF">
              <w:rPr>
                <w:rFonts w:eastAsia="Calibri" w:cs="Calibri"/>
                <w:color w:val="0000FF"/>
                <w:sz w:val="21"/>
                <w:szCs w:val="21"/>
                <w:u w:val="single" w:color="0000FF"/>
              </w:rPr>
              <w:t>visti.londra@esteri.it</w:t>
            </w:r>
            <w:r w:rsidRPr="001571DF">
              <w:rPr>
                <w:rFonts w:eastAsia="Calibri" w:cs="Calibri"/>
                <w:sz w:val="21"/>
                <w:szCs w:val="21"/>
              </w:rPr>
              <w:t xml:space="preserve">  </w:t>
            </w:r>
          </w:p>
          <w:p w:rsidR="001571DF" w:rsidRPr="001571DF" w:rsidRDefault="001571DF" w:rsidP="002968D0">
            <w:pPr>
              <w:rPr>
                <w:rFonts w:eastAsia="Calibri" w:cs="Calibri"/>
                <w:sz w:val="21"/>
                <w:szCs w:val="21"/>
              </w:rPr>
            </w:pPr>
          </w:p>
          <w:p w:rsidR="001571DF" w:rsidRDefault="00696394" w:rsidP="002968D0">
            <w:pPr>
              <w:rPr>
                <w:sz w:val="21"/>
                <w:szCs w:val="21"/>
              </w:rPr>
            </w:pPr>
            <w:hyperlink r:id="rId52" w:history="1">
              <w:r w:rsidR="001571DF" w:rsidRPr="001571DF">
                <w:rPr>
                  <w:rStyle w:val="Hyperlink"/>
                  <w:rFonts w:cs="Arial"/>
                  <w:color w:val="38518A"/>
                  <w:sz w:val="21"/>
                  <w:szCs w:val="21"/>
                  <w:shd w:val="clear" w:color="auto" w:fill="FFFFFF"/>
                </w:rPr>
                <w:t>info.ituk@vfshelpline.com</w:t>
              </w:r>
            </w:hyperlink>
          </w:p>
          <w:p w:rsidR="001571DF" w:rsidRPr="001571DF" w:rsidRDefault="001571DF" w:rsidP="002968D0">
            <w:pPr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696394" w:rsidP="002968D0">
            <w:pPr>
              <w:rPr>
                <w:sz w:val="21"/>
                <w:szCs w:val="21"/>
              </w:rPr>
            </w:pPr>
            <w:hyperlink r:id="rId53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http://www.conslondra.esteri.it/Consolato_Londra</w:t>
              </w:r>
            </w:hyperlink>
            <w:hyperlink r:id="rId54">
              <w:r w:rsidR="002968D0" w:rsidRPr="002968D0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</w:p>
          <w:p w:rsidR="002968D0" w:rsidRDefault="002968D0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(Consulate website) </w:t>
            </w:r>
          </w:p>
          <w:p w:rsidR="001571DF" w:rsidRDefault="001571D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1571DF" w:rsidRDefault="001571D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Apply via VFS:</w:t>
            </w:r>
            <w:r w:rsidR="002968D0"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2968D0" w:rsidRDefault="001571D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Visit </w:t>
            </w:r>
            <w:hyperlink r:id="rId55" w:history="1">
              <w:r w:rsidRPr="001571DF">
                <w:rPr>
                  <w:rStyle w:val="Hyperlink"/>
                  <w:rFonts w:cs="Arial"/>
                  <w:color w:val="38518A"/>
                  <w:sz w:val="21"/>
                  <w:szCs w:val="21"/>
                  <w:shd w:val="clear" w:color="auto" w:fill="FFFFFF"/>
                </w:rPr>
                <w:t>http://www.vfsglobal.com/italy/uk/</w:t>
              </w:r>
            </w:hyperlink>
            <w:r w:rsidR="002968D0"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 xml:space="preserve">to book an appointment. </w:t>
            </w:r>
          </w:p>
          <w:p w:rsidR="001571DF" w:rsidRDefault="001571D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1571DF" w:rsidRPr="001571DF" w:rsidRDefault="001571DF" w:rsidP="002968D0">
            <w:pPr>
              <w:rPr>
                <w:rFonts w:eastAsia="Calibri" w:cs="Calibri"/>
                <w:sz w:val="21"/>
                <w:szCs w:val="21"/>
              </w:rPr>
            </w:pPr>
            <w:r w:rsidRPr="001571DF">
              <w:rPr>
                <w:rStyle w:val="semibold"/>
                <w:sz w:val="21"/>
                <w:szCs w:val="21"/>
                <w:bdr w:val="none" w:sz="0" w:space="0" w:color="auto" w:frame="1"/>
                <w:shd w:val="clear" w:color="auto" w:fill="FFFFFF"/>
              </w:rPr>
              <w:t>Italy Visa Application Centre </w:t>
            </w:r>
            <w:r w:rsidRPr="001571DF">
              <w:rPr>
                <w:sz w:val="21"/>
                <w:szCs w:val="21"/>
              </w:rPr>
              <w:br/>
            </w:r>
            <w:r w:rsidRPr="001571DF">
              <w:rPr>
                <w:sz w:val="21"/>
                <w:szCs w:val="21"/>
                <w:shd w:val="clear" w:color="auto" w:fill="FFFFFF"/>
              </w:rPr>
              <w:t>66 Wilson Street </w:t>
            </w:r>
            <w:r w:rsidRPr="001571DF">
              <w:rPr>
                <w:sz w:val="21"/>
                <w:szCs w:val="21"/>
              </w:rPr>
              <w:br/>
            </w:r>
            <w:r w:rsidRPr="001571DF">
              <w:rPr>
                <w:sz w:val="21"/>
                <w:szCs w:val="21"/>
                <w:shd w:val="clear" w:color="auto" w:fill="FFFFFF"/>
              </w:rPr>
              <w:t>EC2A 2BT London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               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08.30 – 16.30 </w:t>
            </w:r>
          </w:p>
        </w:tc>
      </w:tr>
      <w:tr w:rsidR="002968D0" w:rsidTr="002968D0">
        <w:tc>
          <w:tcPr>
            <w:tcW w:w="1980" w:type="dxa"/>
          </w:tcPr>
          <w:p w:rsidR="002968D0" w:rsidRPr="00982ECF" w:rsidRDefault="002968D0" w:rsidP="002968D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Latvia</w:t>
            </w:r>
          </w:p>
          <w:p w:rsidR="002968D0" w:rsidRDefault="002968D0" w:rsidP="002968D0">
            <w:r>
              <w:rPr>
                <w:noProof/>
                <w:lang w:eastAsia="en-GB"/>
              </w:rPr>
              <w:drawing>
                <wp:anchor distT="0" distB="0" distL="114300" distR="114300" simplePos="0" relativeHeight="251706368" behindDoc="0" locked="0" layoutInCell="1" allowOverlap="0" wp14:anchorId="2AE471ED" wp14:editId="18F365EB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175895</wp:posOffset>
                  </wp:positionV>
                  <wp:extent cx="842010" cy="421005"/>
                  <wp:effectExtent l="0" t="0" r="0" b="0"/>
                  <wp:wrapSquare wrapText="bothSides"/>
                  <wp:docPr id="2218" name="Picture 2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" name="Picture 2218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010" cy="42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Embassy of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Latvia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45 Nottingham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Place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W1U 5LY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B42" w:rsidRDefault="002968D0" w:rsidP="002968D0">
            <w:pPr>
              <w:spacing w:after="1" w:line="238" w:lineRule="auto"/>
              <w:rPr>
                <w:rFonts w:ascii="Calibri" w:eastAsia="Calibri" w:hAnsi="Calibri" w:cs="Calibri"/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>0</w:t>
            </w:r>
            <w:r w:rsidR="009E1B42">
              <w:rPr>
                <w:rFonts w:ascii="Calibri" w:eastAsia="Calibri" w:hAnsi="Calibri" w:cs="Calibri"/>
                <w:sz w:val="21"/>
                <w:szCs w:val="21"/>
              </w:rPr>
              <w:t>20 772 59 212</w:t>
            </w:r>
          </w:p>
          <w:p w:rsidR="009E1B42" w:rsidRDefault="009E1B42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2968D0" w:rsidRDefault="009E1B42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0871 376 0023 (VFS)</w:t>
            </w:r>
          </w:p>
          <w:p w:rsidR="009E1B42" w:rsidRDefault="009E1B42" w:rsidP="009E1B42">
            <w:pPr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Mon-Fri </w:t>
            </w:r>
          </w:p>
          <w:p w:rsidR="009E1B42" w:rsidRPr="002968D0" w:rsidRDefault="009E1B42" w:rsidP="009E1B42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8.30-17.30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consulate.uk@mfa.gov.lv</w:t>
            </w:r>
            <w:r w:rsidRPr="002968D0">
              <w:rPr>
                <w:rFonts w:ascii="Calibri" w:eastAsia="Calibri" w:hAnsi="Calibri" w:cs="Calibri"/>
                <w:color w:val="363636"/>
                <w:sz w:val="21"/>
                <w:szCs w:val="21"/>
              </w:rPr>
              <w:t xml:space="preserve">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color w:val="363636"/>
                <w:sz w:val="21"/>
                <w:szCs w:val="21"/>
              </w:rPr>
              <w:t xml:space="preserve"> </w:t>
            </w:r>
          </w:p>
          <w:p w:rsidR="002968D0" w:rsidRDefault="00696394" w:rsidP="002968D0">
            <w:pPr>
              <w:rPr>
                <w:sz w:val="21"/>
                <w:szCs w:val="21"/>
              </w:rPr>
            </w:pPr>
            <w:hyperlink r:id="rId57" w:history="1">
              <w:r w:rsidR="009E1B42" w:rsidRPr="009E1B42">
                <w:rPr>
                  <w:rStyle w:val="Hyperlink"/>
                  <w:color w:val="auto"/>
                  <w:sz w:val="21"/>
                  <w:szCs w:val="21"/>
                  <w:shd w:val="clear" w:color="auto" w:fill="FFFFFF"/>
                </w:rPr>
                <w:t>info.schengen@vfshelpline.com</w:t>
              </w:r>
            </w:hyperlink>
          </w:p>
          <w:p w:rsidR="009E1B42" w:rsidRDefault="009E1B42" w:rsidP="002968D0">
            <w:pPr>
              <w:rPr>
                <w:sz w:val="21"/>
                <w:szCs w:val="21"/>
              </w:rPr>
            </w:pPr>
          </w:p>
          <w:p w:rsidR="009E1B42" w:rsidRPr="009E1B42" w:rsidRDefault="009E1B42" w:rsidP="002968D0">
            <w:pPr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71DF" w:rsidRDefault="00696394" w:rsidP="002968D0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58" w:history="1">
              <w:r w:rsidR="001571DF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https://www.mfa.gov.lv/en/london/entry-into-latvia</w:t>
              </w:r>
            </w:hyperlink>
          </w:p>
          <w:p w:rsid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9E1B42" w:rsidRDefault="009E1B42" w:rsidP="002968D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Apply via VFS:</w:t>
            </w:r>
          </w:p>
          <w:p w:rsidR="009E1B42" w:rsidRDefault="00696394" w:rsidP="002968D0">
            <w:pPr>
              <w:rPr>
                <w:sz w:val="21"/>
                <w:szCs w:val="21"/>
              </w:rPr>
            </w:pPr>
            <w:hyperlink r:id="rId59" w:history="1">
              <w:r w:rsidR="009E1B42" w:rsidRPr="003A5F95">
                <w:rPr>
                  <w:rStyle w:val="Hyperlink"/>
                  <w:sz w:val="21"/>
                  <w:szCs w:val="21"/>
                </w:rPr>
                <w:t>http://www.vfsglobal.com/Latvia/UK/index.html</w:t>
              </w:r>
            </w:hyperlink>
          </w:p>
          <w:p w:rsidR="009E1B42" w:rsidRDefault="009E1B42" w:rsidP="002968D0">
            <w:pPr>
              <w:rPr>
                <w:sz w:val="21"/>
                <w:szCs w:val="21"/>
              </w:rPr>
            </w:pPr>
          </w:p>
          <w:p w:rsidR="009E1B42" w:rsidRDefault="009E1B42" w:rsidP="002968D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 Wilson Street</w:t>
            </w:r>
          </w:p>
          <w:p w:rsidR="009E1B42" w:rsidRDefault="009E1B42" w:rsidP="002968D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London</w:t>
            </w:r>
          </w:p>
          <w:p w:rsidR="009E1B42" w:rsidRDefault="009E1B42" w:rsidP="002968D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EC2A 2BT</w:t>
            </w:r>
          </w:p>
          <w:p w:rsidR="009E1B42" w:rsidRPr="009E1B42" w:rsidRDefault="009E1B42" w:rsidP="002968D0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            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10.00 – 16.00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</w:tc>
      </w:tr>
      <w:tr w:rsidR="002968D0" w:rsidTr="002968D0">
        <w:tc>
          <w:tcPr>
            <w:tcW w:w="1980" w:type="dxa"/>
          </w:tcPr>
          <w:p w:rsidR="002968D0" w:rsidRDefault="002968D0" w:rsidP="002968D0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08416" behindDoc="0" locked="0" layoutInCell="1" allowOverlap="0" wp14:anchorId="7C60E0AD" wp14:editId="2B98563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239395</wp:posOffset>
                  </wp:positionV>
                  <wp:extent cx="860197" cy="516255"/>
                  <wp:effectExtent l="0" t="0" r="0" b="0"/>
                  <wp:wrapSquare wrapText="bothSides"/>
                  <wp:docPr id="2220" name="Picture 2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0" name="Picture 222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197" cy="51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Lichtenstein</w:t>
            </w:r>
          </w:p>
          <w:p w:rsidR="002968D0" w:rsidRDefault="002968D0" w:rsidP="002968D0">
            <w:pPr>
              <w:rPr>
                <w:b/>
                <w:sz w:val="28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Liechtenstein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Embassy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16-18 Montagu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Place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London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W1H 2BQ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020 7616 6000 </w:t>
            </w:r>
            <w:r w:rsidR="002968D0"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E57F4F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E57F4F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020 7605 6745</w:t>
            </w:r>
          </w:p>
          <w:p w:rsidR="00E57F4F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TLScontact</w:t>
            </w:r>
            <w:proofErr w:type="spellEnd"/>
            <w:r>
              <w:rPr>
                <w:rFonts w:ascii="Calibri" w:eastAsia="Calibri" w:hAnsi="Calibri" w:cs="Calibri"/>
                <w:sz w:val="21"/>
                <w:szCs w:val="21"/>
              </w:rPr>
              <w:t>)</w:t>
            </w:r>
          </w:p>
          <w:p w:rsidR="00E57F4F" w:rsidRPr="00E57F4F" w:rsidRDefault="00E57F4F" w:rsidP="002968D0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Mon-Fri </w:t>
            </w:r>
            <w:r>
              <w:rPr>
                <w:rFonts w:ascii="Calibri" w:eastAsia="Calibri" w:hAnsi="Calibri" w:cs="Calibri"/>
                <w:sz w:val="21"/>
                <w:szCs w:val="21"/>
              </w:rPr>
              <w:br/>
              <w:t>8.30-16.30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F4F" w:rsidRPr="00E57F4F" w:rsidRDefault="00696394" w:rsidP="002968D0">
            <w:pPr>
              <w:rPr>
                <w:sz w:val="21"/>
                <w:szCs w:val="21"/>
              </w:rPr>
            </w:pPr>
            <w:hyperlink r:id="rId61" w:tgtFrame="_blank" w:tooltip="External Link" w:history="1">
              <w:r w:rsidR="00E57F4F" w:rsidRPr="00E57F4F">
                <w:rPr>
                  <w:rStyle w:val="Hyperlink"/>
                  <w:rFonts w:cs="Arial"/>
                  <w:color w:val="auto"/>
                  <w:sz w:val="21"/>
                  <w:szCs w:val="21"/>
                  <w:shd w:val="clear" w:color="auto" w:fill="FFFFFF"/>
                </w:rPr>
                <w:t>london.visa@eda.admin.ch</w:t>
              </w:r>
            </w:hyperlink>
          </w:p>
          <w:p w:rsidR="002968D0" w:rsidRPr="005A74F6" w:rsidRDefault="002968D0" w:rsidP="002968D0">
            <w:pPr>
              <w:rPr>
                <w:sz w:val="21"/>
                <w:szCs w:val="21"/>
                <w:lang w:val="es-ES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 xml:space="preserve">(visa </w:t>
            </w:r>
            <w:proofErr w:type="spellStart"/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>queries</w:t>
            </w:r>
            <w:proofErr w:type="spellEnd"/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 xml:space="preserve">)   </w:t>
            </w:r>
          </w:p>
          <w:p w:rsidR="002968D0" w:rsidRPr="005A74F6" w:rsidRDefault="002968D0" w:rsidP="002968D0">
            <w:pPr>
              <w:rPr>
                <w:sz w:val="21"/>
                <w:szCs w:val="21"/>
                <w:lang w:val="es-ES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 xml:space="preserve"> </w:t>
            </w:r>
          </w:p>
          <w:p w:rsidR="00E57F4F" w:rsidRPr="00E57F4F" w:rsidRDefault="00E57F4F" w:rsidP="00E57F4F">
            <w:pPr>
              <w:ind w:right="27"/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</w:pPr>
            <w:proofErr w:type="spellStart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Contact</w:t>
            </w:r>
            <w:proofErr w:type="spellEnd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 xml:space="preserve"> </w:t>
            </w:r>
            <w:proofErr w:type="spellStart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TLScontact</w:t>
            </w:r>
            <w:proofErr w:type="spellEnd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 xml:space="preserve"> visa online </w:t>
            </w:r>
            <w:proofErr w:type="spellStart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form</w:t>
            </w:r>
            <w:proofErr w:type="spellEnd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:</w:t>
            </w:r>
          </w:p>
          <w:p w:rsidR="00E57F4F" w:rsidRDefault="00696394" w:rsidP="00E57F4F">
            <w:pPr>
              <w:ind w:right="27"/>
              <w:rPr>
                <w:rFonts w:ascii="Calibri" w:eastAsia="Calibri" w:hAnsi="Calibri" w:cs="Calibri"/>
                <w:sz w:val="21"/>
                <w:szCs w:val="21"/>
                <w:lang w:val="es-ES"/>
              </w:rPr>
            </w:pPr>
            <w:hyperlink r:id="rId62" w:history="1">
              <w:r w:rsidR="00E57F4F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  <w:lang w:val="es-ES"/>
                </w:rPr>
                <w:t>https://ch.tlscontact.com/gb/lon/inquiry.php</w:t>
              </w:r>
            </w:hyperlink>
          </w:p>
          <w:p w:rsidR="00E57F4F" w:rsidRPr="00E57F4F" w:rsidRDefault="00E57F4F" w:rsidP="00E57F4F">
            <w:pPr>
              <w:ind w:right="27"/>
              <w:rPr>
                <w:rFonts w:ascii="Calibri" w:eastAsia="Calibri" w:hAnsi="Calibri" w:cs="Calibri"/>
                <w:sz w:val="21"/>
                <w:szCs w:val="21"/>
                <w:lang w:val="es-ES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B42" w:rsidRDefault="00696394" w:rsidP="002968D0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  <w:lang w:val="de-DE"/>
              </w:rPr>
            </w:pPr>
            <w:hyperlink r:id="rId63" w:history="1">
              <w:r w:rsidR="009E1B42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  <w:lang w:val="de-DE"/>
                </w:rPr>
                <w:t>https://www.eda.admin.ch/countries/united-kingdom/en/home/visa/entry-ch/up-90-days.html</w:t>
              </w:r>
            </w:hyperlink>
          </w:p>
          <w:p w:rsidR="002968D0" w:rsidRPr="005A74F6" w:rsidRDefault="002968D0" w:rsidP="002968D0">
            <w:pPr>
              <w:rPr>
                <w:sz w:val="21"/>
                <w:szCs w:val="21"/>
                <w:lang w:val="de-DE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de-DE"/>
              </w:rPr>
              <w:t xml:space="preserve"> </w:t>
            </w:r>
          </w:p>
          <w:p w:rsidR="002968D0" w:rsidRDefault="002968D0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Visas for Lichtenstein need to be applied for via the Swiss Embassy. </w:t>
            </w:r>
            <w:r w:rsidR="00E57F4F">
              <w:rPr>
                <w:rFonts w:ascii="Calibri" w:eastAsia="Calibri" w:hAnsi="Calibri" w:cs="Calibri"/>
                <w:sz w:val="21"/>
                <w:szCs w:val="21"/>
              </w:rPr>
              <w:t xml:space="preserve">This is done via a </w:t>
            </w:r>
            <w:proofErr w:type="spellStart"/>
            <w:r w:rsidR="00E57F4F">
              <w:rPr>
                <w:rFonts w:ascii="Calibri" w:eastAsia="Calibri" w:hAnsi="Calibri" w:cs="Calibri"/>
                <w:sz w:val="21"/>
                <w:szCs w:val="21"/>
              </w:rPr>
              <w:t>TLScontact</w:t>
            </w:r>
            <w:proofErr w:type="spellEnd"/>
            <w:r w:rsidR="00E57F4F">
              <w:rPr>
                <w:rFonts w:ascii="Calibri" w:eastAsia="Calibri" w:hAnsi="Calibri" w:cs="Calibri"/>
                <w:sz w:val="21"/>
                <w:szCs w:val="21"/>
              </w:rPr>
              <w:t xml:space="preserve"> Visa Application Centre.</w:t>
            </w:r>
          </w:p>
          <w:p w:rsidR="00E57F4F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E57F4F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Apply via </w:t>
            </w:r>
            <w:proofErr w:type="spellStart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TSLcontact</w:t>
            </w:r>
            <w:proofErr w:type="spellEnd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: </w:t>
            </w:r>
            <w:hyperlink r:id="rId64" w:history="1">
              <w:r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</w:rPr>
                <w:t>https://ch.tlscontact.com/gb/lon/page.php?pid=docs</w:t>
              </w:r>
            </w:hyperlink>
          </w:p>
          <w:p w:rsidR="00E57F4F" w:rsidRDefault="00E57F4F" w:rsidP="002968D0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E57F4F" w:rsidRPr="00E57F4F" w:rsidRDefault="00E57F4F" w:rsidP="002968D0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b/>
                <w:sz w:val="21"/>
                <w:szCs w:val="21"/>
              </w:rPr>
              <w:t>Mon - Fri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            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09.00 - 12.00 </w:t>
            </w:r>
          </w:p>
        </w:tc>
      </w:tr>
      <w:tr w:rsidR="002968D0" w:rsidTr="002968D0">
        <w:tc>
          <w:tcPr>
            <w:tcW w:w="1980" w:type="dxa"/>
          </w:tcPr>
          <w:p w:rsidR="002968D0" w:rsidRDefault="002968D0" w:rsidP="002968D0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lastRenderedPageBreak/>
              <w:drawing>
                <wp:anchor distT="0" distB="0" distL="114300" distR="114300" simplePos="0" relativeHeight="251710464" behindDoc="0" locked="0" layoutInCell="1" allowOverlap="0" wp14:anchorId="5ECB98F8" wp14:editId="43B8442D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220345</wp:posOffset>
                  </wp:positionV>
                  <wp:extent cx="850265" cy="510299"/>
                  <wp:effectExtent l="0" t="0" r="0" b="0"/>
                  <wp:wrapSquare wrapText="bothSides"/>
                  <wp:docPr id="2222" name="Picture 2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2" name="Picture 2222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265" cy="510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Lithuania</w:t>
            </w:r>
          </w:p>
          <w:p w:rsidR="002968D0" w:rsidRDefault="002968D0" w:rsidP="002968D0">
            <w:pPr>
              <w:rPr>
                <w:b/>
                <w:sz w:val="28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Embassy of the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Republic of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Lithuania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Lithuania House   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2 </w:t>
            </w:r>
            <w:proofErr w:type="spellStart"/>
            <w:r w:rsidRPr="002968D0">
              <w:rPr>
                <w:rFonts w:ascii="Calibri" w:eastAsia="Calibri" w:hAnsi="Calibri" w:cs="Calibri"/>
                <w:sz w:val="21"/>
                <w:szCs w:val="21"/>
              </w:rPr>
              <w:t>Bessborough</w:t>
            </w:r>
            <w:proofErr w:type="spellEnd"/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Gardens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SW1V 2JE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020 7592 2840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amb.uk@urm.lt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696394" w:rsidP="002968D0">
            <w:pPr>
              <w:spacing w:line="239" w:lineRule="auto"/>
              <w:rPr>
                <w:sz w:val="21"/>
                <w:szCs w:val="21"/>
              </w:rPr>
            </w:pPr>
            <w:hyperlink r:id="rId66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https://uk.mfa.lt/uk/en/travel</w:t>
              </w:r>
            </w:hyperlink>
            <w:hyperlink r:id="rId67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-</w:t>
              </w:r>
            </w:hyperlink>
            <w:hyperlink r:id="rId68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and</w:t>
              </w:r>
            </w:hyperlink>
            <w:hyperlink r:id="rId69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-</w:t>
              </w:r>
            </w:hyperlink>
            <w:hyperlink r:id="rId70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residence/coming</w:t>
              </w:r>
            </w:hyperlink>
            <w:hyperlink r:id="rId71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-</w:t>
              </w:r>
            </w:hyperlink>
            <w:hyperlink r:id="rId72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to</w:t>
              </w:r>
            </w:hyperlink>
            <w:hyperlink r:id="rId73"/>
            <w:hyperlink r:id="rId74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lithuania/visas</w:t>
              </w:r>
            </w:hyperlink>
            <w:hyperlink r:id="rId75">
              <w:r w:rsidR="002968D0" w:rsidRPr="002968D0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2968D0" w:rsidRPr="002968D0" w:rsidRDefault="002968D0" w:rsidP="002968D0">
            <w:pPr>
              <w:spacing w:line="239" w:lineRule="auto"/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To apply for a visa you need to book an appointment online in advance </w:t>
            </w:r>
          </w:p>
          <w:p w:rsidR="002968D0" w:rsidRPr="002968D0" w:rsidRDefault="00696394" w:rsidP="002968D0">
            <w:pPr>
              <w:rPr>
                <w:sz w:val="21"/>
                <w:szCs w:val="21"/>
              </w:rPr>
            </w:pPr>
            <w:hyperlink r:id="rId76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https://kiris.urm.lt/gb1/index.php?id=&amp;lang=EN_GB1</w:t>
              </w:r>
            </w:hyperlink>
            <w:hyperlink r:id="rId77">
              <w:r w:rsidR="002968D0" w:rsidRPr="002968D0">
                <w:rPr>
                  <w:rFonts w:ascii="Calibri" w:eastAsia="Calibri" w:hAnsi="Calibri" w:cs="Calibri"/>
                  <w:color w:val="0000FF"/>
                  <w:sz w:val="21"/>
                  <w:szCs w:val="21"/>
                </w:rPr>
                <w:t xml:space="preserve"> </w:t>
              </w:r>
            </w:hyperlink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color w:val="0000FF"/>
                <w:sz w:val="21"/>
                <w:szCs w:val="21"/>
              </w:rPr>
              <w:t xml:space="preserve">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color w:val="0000FF"/>
                <w:sz w:val="21"/>
                <w:szCs w:val="21"/>
              </w:rPr>
              <w:t xml:space="preserve">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b/>
                <w:sz w:val="21"/>
                <w:szCs w:val="21"/>
              </w:rPr>
              <w:t>Tues – Thurs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                </w:t>
            </w:r>
          </w:p>
          <w:p w:rsidR="002968D0" w:rsidRPr="002968D0" w:rsidRDefault="002968D0" w:rsidP="002968D0">
            <w:pPr>
              <w:ind w:right="102"/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15.00 - 16.00 Documents can only be submitted during </w:t>
            </w:r>
          </w:p>
          <w:p w:rsidR="002968D0" w:rsidRPr="002968D0" w:rsidRDefault="002968D0" w:rsidP="002968D0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these hours          </w:t>
            </w:r>
          </w:p>
        </w:tc>
      </w:tr>
    </w:tbl>
    <w:p w:rsidR="002968D0" w:rsidRDefault="002968D0" w:rsidP="002968D0"/>
    <w:tbl>
      <w:tblPr>
        <w:tblStyle w:val="TableGrid"/>
        <w:tblpPr w:leftFromText="180" w:rightFromText="180" w:vertAnchor="text" w:horzAnchor="margin" w:tblpX="-725" w:tblpY="56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1946"/>
        <w:gridCol w:w="2033"/>
        <w:gridCol w:w="2493"/>
        <w:gridCol w:w="4945"/>
        <w:gridCol w:w="2060"/>
      </w:tblGrid>
      <w:tr w:rsidR="00585E7D" w:rsidTr="002968D0">
        <w:tc>
          <w:tcPr>
            <w:tcW w:w="1980" w:type="dxa"/>
          </w:tcPr>
          <w:p w:rsidR="00585E7D" w:rsidRPr="00982ECF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18656" behindDoc="0" locked="0" layoutInCell="1" allowOverlap="0" wp14:anchorId="1DAE3A73" wp14:editId="40052272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229870</wp:posOffset>
                  </wp:positionV>
                  <wp:extent cx="866140" cy="519824"/>
                  <wp:effectExtent l="0" t="0" r="0" b="0"/>
                  <wp:wrapSquare wrapText="bothSides"/>
                  <wp:docPr id="2591" name="Picture 25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1" name="Picture 2591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519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 xml:space="preserve">Luxembourg </w:t>
            </w:r>
          </w:p>
          <w:p w:rsidR="00585E7D" w:rsidRDefault="00585E7D" w:rsidP="00585E7D"/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Embassy of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Luxembourg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27 Wilton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Crescent London 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SW1X 8SD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020 7235 6962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      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14.30 – 17.00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8C05B0" w:rsidRDefault="00585E7D" w:rsidP="00585E7D">
            <w:pPr>
              <w:ind w:right="21"/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020 7235 6961  (to book an appointment)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londres.amb@mae.etat.lu</w:t>
            </w: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3FD" w:rsidRDefault="00696394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79" w:history="1">
              <w:r w:rsidR="005D33FD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https://londres.mae.lu/en/Visas</w:t>
              </w:r>
            </w:hyperlink>
          </w:p>
          <w:p w:rsidR="005D33FD" w:rsidRDefault="005D33FD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8C05B0" w:rsidRDefault="00585E7D" w:rsidP="00585E7D">
            <w:pPr>
              <w:spacing w:line="239" w:lineRule="auto"/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All visa applications for Luxembourg must be submitted in person. Agencies are not allowed to represent you at the embassy of Luxembourg. </w:t>
            </w:r>
          </w:p>
          <w:p w:rsidR="00585E7D" w:rsidRDefault="00585E7D" w:rsidP="00585E7D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D33FD" w:rsidRDefault="005D33FD" w:rsidP="00585E7D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Information and instructions on how make an application:</w:t>
            </w:r>
          </w:p>
          <w:p w:rsidR="005D33FD" w:rsidRDefault="00696394" w:rsidP="00585E7D">
            <w:pPr>
              <w:rPr>
                <w:sz w:val="21"/>
                <w:szCs w:val="21"/>
              </w:rPr>
            </w:pPr>
            <w:hyperlink r:id="rId80" w:anchor="panel-10" w:history="1">
              <w:r w:rsidR="005D33FD" w:rsidRPr="003A5F95">
                <w:rPr>
                  <w:rStyle w:val="Hyperlink"/>
                  <w:sz w:val="21"/>
                  <w:szCs w:val="21"/>
                </w:rPr>
                <w:t>https://guichet.public.lu/en/entreprises/ressources-humaines/recrutement/ressortissant-pays-tiers/visa.html#panel-10</w:t>
              </w:r>
            </w:hyperlink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585E7D">
            <w:pPr>
              <w:ind w:right="257"/>
              <w:jc w:val="both"/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10.00  - 11.45 (Consular section for visa applications) </w:t>
            </w:r>
          </w:p>
        </w:tc>
      </w:tr>
      <w:tr w:rsidR="00585E7D" w:rsidTr="002968D0">
        <w:tc>
          <w:tcPr>
            <w:tcW w:w="1980" w:type="dxa"/>
          </w:tcPr>
          <w:p w:rsidR="00585E7D" w:rsidRPr="00982ECF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19680" behindDoc="0" locked="0" layoutInCell="1" allowOverlap="0" wp14:anchorId="200752FF" wp14:editId="5407C379">
                  <wp:simplePos x="0" y="0"/>
                  <wp:positionH relativeFrom="column">
                    <wp:posOffset>-5608</wp:posOffset>
                  </wp:positionH>
                  <wp:positionV relativeFrom="paragraph">
                    <wp:posOffset>257175</wp:posOffset>
                  </wp:positionV>
                  <wp:extent cx="866140" cy="577710"/>
                  <wp:effectExtent l="0" t="0" r="0" b="0"/>
                  <wp:wrapSquare wrapText="bothSides"/>
                  <wp:docPr id="2593" name="Picture 25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3" name="Picture 2593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577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Malta</w:t>
            </w:r>
          </w:p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A74F6" w:rsidRDefault="00585E7D" w:rsidP="00585E7D">
            <w:pPr>
              <w:rPr>
                <w:sz w:val="21"/>
                <w:szCs w:val="21"/>
                <w:lang w:val="it-IT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it-IT"/>
              </w:rPr>
              <w:t xml:space="preserve">Malta Consulate </w:t>
            </w:r>
          </w:p>
          <w:p w:rsidR="00585E7D" w:rsidRPr="005A74F6" w:rsidRDefault="00585E7D" w:rsidP="00585E7D">
            <w:pPr>
              <w:rPr>
                <w:sz w:val="21"/>
                <w:szCs w:val="21"/>
                <w:lang w:val="it-IT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it-IT"/>
              </w:rPr>
              <w:t xml:space="preserve">Section </w:t>
            </w:r>
          </w:p>
          <w:p w:rsidR="00585E7D" w:rsidRPr="005A74F6" w:rsidRDefault="00585E7D" w:rsidP="00585E7D">
            <w:pPr>
              <w:rPr>
                <w:sz w:val="21"/>
                <w:szCs w:val="21"/>
                <w:lang w:val="it-IT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it-IT"/>
              </w:rPr>
              <w:t xml:space="preserve">Malta House </w:t>
            </w:r>
          </w:p>
          <w:p w:rsidR="00585E7D" w:rsidRPr="005A74F6" w:rsidRDefault="00585E7D" w:rsidP="00585E7D">
            <w:pPr>
              <w:rPr>
                <w:sz w:val="21"/>
                <w:szCs w:val="21"/>
                <w:lang w:val="it-IT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it-IT"/>
              </w:rPr>
              <w:t xml:space="preserve">36 - 38 Piccadilly 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W1V 0PQ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7B288B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020 </w:t>
            </w:r>
            <w:r w:rsidR="007B288B">
              <w:rPr>
                <w:rFonts w:ascii="Calibri" w:eastAsia="Calibri" w:hAnsi="Calibri" w:cs="Calibri"/>
                <w:sz w:val="21"/>
                <w:szCs w:val="21"/>
              </w:rPr>
              <w:t>7292 4800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7B288B" w:rsidRDefault="007B288B" w:rsidP="00585E7D">
            <w:pPr>
              <w:rPr>
                <w:sz w:val="21"/>
                <w:szCs w:val="21"/>
              </w:rPr>
            </w:pPr>
            <w:r w:rsidRPr="007B288B">
              <w:rPr>
                <w:rFonts w:cs="Arial"/>
                <w:sz w:val="21"/>
                <w:szCs w:val="21"/>
                <w:shd w:val="clear" w:color="auto" w:fill="FFFFFF"/>
              </w:rPr>
              <w:t>visa.ima@gov.mt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88B" w:rsidRDefault="00696394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82" w:history="1">
              <w:r w:rsidR="007B288B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https://foreignaffairs.gov.mt/en/Pages/Visa-Advice-for-Foreign-Nationals.aspx</w:t>
              </w:r>
            </w:hyperlink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7B288B" w:rsidRDefault="00585E7D" w:rsidP="00585E7D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>Visa application submitted by appointment only.</w:t>
            </w:r>
            <w:r w:rsidR="007B288B">
              <w:rPr>
                <w:rFonts w:ascii="Calibri" w:eastAsia="Calibri" w:hAnsi="Calibri" w:cs="Calibri"/>
                <w:sz w:val="21"/>
                <w:szCs w:val="21"/>
              </w:rPr>
              <w:t xml:space="preserve"> Application form and information:</w:t>
            </w:r>
          </w:p>
          <w:p w:rsidR="00585E7D" w:rsidRPr="007B288B" w:rsidRDefault="00696394" w:rsidP="007B288B">
            <w:pPr>
              <w:rPr>
                <w:rFonts w:ascii="Calibri" w:eastAsia="Calibri" w:hAnsi="Calibri" w:cs="Calibri"/>
                <w:sz w:val="21"/>
                <w:szCs w:val="21"/>
              </w:rPr>
            </w:pPr>
            <w:hyperlink r:id="rId83" w:history="1">
              <w:r w:rsidR="007B288B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</w:rPr>
                <w:t>https://identitymalta.com/visa-application/</w:t>
              </w:r>
            </w:hyperlink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88B" w:rsidRDefault="007B288B" w:rsidP="007B288B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9.00-14.00</w:t>
            </w:r>
          </w:p>
          <w:p w:rsidR="007B288B" w:rsidRDefault="007B288B" w:rsidP="007B288B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Thurs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 xml:space="preserve">Appointments </w:t>
            </w:r>
          </w:p>
          <w:p w:rsidR="007B288B" w:rsidRPr="007B288B" w:rsidRDefault="007B288B" w:rsidP="007B288B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Fri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9.00-14.00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</w:p>
        </w:tc>
      </w:tr>
      <w:tr w:rsidR="00585E7D" w:rsidTr="002968D0">
        <w:tc>
          <w:tcPr>
            <w:tcW w:w="1980" w:type="dxa"/>
          </w:tcPr>
          <w:p w:rsidR="00585E7D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lastRenderedPageBreak/>
              <w:drawing>
                <wp:anchor distT="0" distB="0" distL="114300" distR="114300" simplePos="0" relativeHeight="251720704" behindDoc="0" locked="0" layoutInCell="1" allowOverlap="0" wp14:anchorId="48E2D3B2" wp14:editId="40E02C3B">
                  <wp:simplePos x="0" y="0"/>
                  <wp:positionH relativeFrom="column">
                    <wp:posOffset>-7458</wp:posOffset>
                  </wp:positionH>
                  <wp:positionV relativeFrom="paragraph">
                    <wp:posOffset>435389</wp:posOffset>
                  </wp:positionV>
                  <wp:extent cx="866140" cy="577215"/>
                  <wp:effectExtent l="0" t="0" r="0" b="0"/>
                  <wp:wrapSquare wrapText="bothSides"/>
                  <wp:docPr id="2595" name="Picture 25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5" name="Picture 2595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57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8061EA">
              <w:rPr>
                <w:b/>
                <w:sz w:val="28"/>
              </w:rPr>
              <w:t xml:space="preserve">The </w:t>
            </w:r>
            <w:r>
              <w:rPr>
                <w:b/>
                <w:sz w:val="28"/>
              </w:rPr>
              <w:t>Netherlands</w:t>
            </w:r>
          </w:p>
          <w:p w:rsidR="00585E7D" w:rsidRDefault="00585E7D" w:rsidP="00585E7D">
            <w:pPr>
              <w:rPr>
                <w:b/>
                <w:sz w:val="28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The Netherlands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Embassy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38 Hyde Park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Gate London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SW7 5DP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D5A" w:rsidRDefault="00622D5A" w:rsidP="00622D5A">
            <w:pP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</w:pPr>
            <w:r w:rsidRPr="00622D5A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>0</w:t>
            </w:r>
            <w:r w:rsidRPr="00622D5A"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>20</w:t>
            </w:r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 7</w:t>
            </w:r>
            <w:r w:rsidRPr="00622D5A"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>590 3200</w:t>
            </w:r>
          </w:p>
          <w:p w:rsidR="00622D5A" w:rsidRDefault="00622D5A" w:rsidP="00622D5A">
            <w:pP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</w:pPr>
          </w:p>
          <w:p w:rsidR="00622D5A" w:rsidRDefault="00585E7D" w:rsidP="00622D5A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622D5A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  <w:r w:rsidR="00622D5A">
              <w:rPr>
                <w:rFonts w:ascii="Calibri" w:eastAsia="Calibri" w:hAnsi="Calibri" w:cs="Calibri"/>
                <w:sz w:val="21"/>
                <w:szCs w:val="21"/>
              </w:rPr>
              <w:t>0871 376 0023 (VFS)</w:t>
            </w:r>
          </w:p>
          <w:p w:rsidR="00622D5A" w:rsidRDefault="00622D5A" w:rsidP="00622D5A">
            <w:pPr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Mon-Fri </w:t>
            </w:r>
          </w:p>
          <w:p w:rsidR="00585E7D" w:rsidRPr="00622D5A" w:rsidRDefault="00622D5A" w:rsidP="00622D5A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8.30-17.30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D5A" w:rsidRDefault="00696394" w:rsidP="00622D5A">
            <w:pPr>
              <w:rPr>
                <w:rStyle w:val="Hyperlink"/>
                <w:color w:val="auto"/>
                <w:sz w:val="21"/>
                <w:szCs w:val="21"/>
                <w:shd w:val="clear" w:color="auto" w:fill="FFFFFF"/>
              </w:rPr>
            </w:pPr>
            <w:hyperlink r:id="rId85" w:history="1">
              <w:r w:rsidR="00622D5A" w:rsidRPr="009E1B42">
                <w:rPr>
                  <w:rStyle w:val="Hyperlink"/>
                  <w:color w:val="auto"/>
                  <w:sz w:val="21"/>
                  <w:szCs w:val="21"/>
                  <w:shd w:val="clear" w:color="auto" w:fill="FFFFFF"/>
                </w:rPr>
                <w:t>info.schengen@vfshelpline.com</w:t>
              </w:r>
            </w:hyperlink>
          </w:p>
          <w:p w:rsidR="00585E7D" w:rsidRPr="008C05B0" w:rsidRDefault="00585E7D" w:rsidP="00DD7AA7">
            <w:pPr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Default="00696394" w:rsidP="00585E7D">
            <w:pPr>
              <w:rPr>
                <w:sz w:val="21"/>
                <w:szCs w:val="21"/>
              </w:rPr>
            </w:pPr>
            <w:hyperlink r:id="rId86" w:history="1">
              <w:r w:rsidR="00622D5A" w:rsidRPr="00234CF9">
                <w:rPr>
                  <w:rStyle w:val="Hyperlink"/>
                  <w:sz w:val="21"/>
                  <w:szCs w:val="21"/>
                </w:rPr>
                <w:t>https://www.netherlandsworldwide.nl/countries/united-kingdom/about-us/embassy-in-london</w:t>
              </w:r>
            </w:hyperlink>
          </w:p>
          <w:p w:rsidR="00622D5A" w:rsidRDefault="00622D5A" w:rsidP="00585E7D">
            <w:pPr>
              <w:rPr>
                <w:sz w:val="21"/>
                <w:szCs w:val="21"/>
              </w:rPr>
            </w:pPr>
          </w:p>
          <w:p w:rsidR="00622D5A" w:rsidRDefault="00622D5A" w:rsidP="00585E7D">
            <w:pPr>
              <w:rPr>
                <w:b/>
                <w:sz w:val="21"/>
                <w:szCs w:val="21"/>
              </w:rPr>
            </w:pPr>
            <w:r w:rsidRPr="00622D5A">
              <w:rPr>
                <w:b/>
                <w:sz w:val="21"/>
                <w:szCs w:val="21"/>
              </w:rPr>
              <w:t>Apply via VFS</w:t>
            </w:r>
            <w:r>
              <w:rPr>
                <w:b/>
                <w:sz w:val="21"/>
                <w:szCs w:val="21"/>
              </w:rPr>
              <w:t xml:space="preserve">: </w:t>
            </w:r>
          </w:p>
          <w:p w:rsidR="00622D5A" w:rsidRDefault="00696394" w:rsidP="00585E7D">
            <w:pPr>
              <w:rPr>
                <w:sz w:val="21"/>
                <w:szCs w:val="21"/>
              </w:rPr>
            </w:pPr>
            <w:hyperlink r:id="rId87" w:history="1">
              <w:r w:rsidR="00622D5A" w:rsidRPr="00234CF9">
                <w:rPr>
                  <w:rStyle w:val="Hyperlink"/>
                  <w:sz w:val="21"/>
                  <w:szCs w:val="21"/>
                </w:rPr>
                <w:t>https://www.vfsglobal.com/Netherlands/UK/visa-services/index.html</w:t>
              </w:r>
            </w:hyperlink>
          </w:p>
          <w:p w:rsidR="00622D5A" w:rsidRPr="00622D5A" w:rsidRDefault="00622D5A" w:rsidP="00585E7D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8C05B0" w:rsidRDefault="00585E7D" w:rsidP="00585E7D">
            <w:pPr>
              <w:rPr>
                <w:sz w:val="21"/>
                <w:szCs w:val="21"/>
              </w:rPr>
            </w:pPr>
            <w:r w:rsidRPr="008C05B0">
              <w:rPr>
                <w:rFonts w:ascii="Calibri" w:eastAsia="Calibri" w:hAnsi="Calibri" w:cs="Calibri"/>
                <w:b/>
                <w:sz w:val="21"/>
                <w:szCs w:val="21"/>
              </w:rPr>
              <w:t>Mon – Fri</w:t>
            </w:r>
            <w:r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                </w:t>
            </w:r>
          </w:p>
          <w:p w:rsidR="00585E7D" w:rsidRPr="008C05B0" w:rsidRDefault="00622D5A" w:rsidP="00585E7D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08.30 – 12</w:t>
            </w:r>
            <w:r w:rsidR="00585E7D" w:rsidRPr="008C05B0">
              <w:rPr>
                <w:rFonts w:ascii="Calibri" w:eastAsia="Calibri" w:hAnsi="Calibri" w:cs="Calibri"/>
                <w:sz w:val="21"/>
                <w:szCs w:val="21"/>
              </w:rPr>
              <w:t xml:space="preserve">.00 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and 13.00 – 15.30</w:t>
            </w:r>
          </w:p>
        </w:tc>
      </w:tr>
    </w:tbl>
    <w:p w:rsidR="002968D0" w:rsidRDefault="002968D0">
      <w:r>
        <w:br w:type="page"/>
      </w:r>
    </w:p>
    <w:tbl>
      <w:tblPr>
        <w:tblStyle w:val="TableGrid"/>
        <w:tblpPr w:leftFromText="180" w:rightFromText="180" w:vertAnchor="text" w:horzAnchor="margin" w:tblpX="-725" w:tblpY="56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1946"/>
        <w:gridCol w:w="2033"/>
        <w:gridCol w:w="2493"/>
        <w:gridCol w:w="4945"/>
        <w:gridCol w:w="2060"/>
      </w:tblGrid>
      <w:tr w:rsidR="00585E7D" w:rsidTr="00122B0E">
        <w:tc>
          <w:tcPr>
            <w:tcW w:w="1980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946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2033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493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945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060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585E7D" w:rsidTr="00122B0E">
        <w:tc>
          <w:tcPr>
            <w:tcW w:w="1980" w:type="dxa"/>
          </w:tcPr>
          <w:p w:rsidR="00585E7D" w:rsidRPr="00982ECF" w:rsidRDefault="00585E7D" w:rsidP="00585E7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Norway</w:t>
            </w:r>
          </w:p>
          <w:p w:rsidR="00585E7D" w:rsidRDefault="00585E7D" w:rsidP="00585E7D">
            <w:r>
              <w:rPr>
                <w:noProof/>
                <w:lang w:eastAsia="en-GB"/>
              </w:rPr>
              <w:drawing>
                <wp:anchor distT="0" distB="0" distL="114300" distR="114300" simplePos="0" relativeHeight="251726848" behindDoc="0" locked="0" layoutInCell="1" allowOverlap="0" wp14:anchorId="7F73EE96" wp14:editId="1D94E528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174625</wp:posOffset>
                  </wp:positionV>
                  <wp:extent cx="914679" cy="667385"/>
                  <wp:effectExtent l="0" t="0" r="0" b="0"/>
                  <wp:wrapSquare wrapText="bothSides"/>
                  <wp:docPr id="2904" name="Picture 29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4" name="Picture 2904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679" cy="66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333333"/>
                <w:sz w:val="21"/>
                <w:szCs w:val="21"/>
              </w:rPr>
              <w:t xml:space="preserve">Royal Norwegian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333333"/>
                <w:sz w:val="21"/>
                <w:szCs w:val="21"/>
              </w:rPr>
              <w:t xml:space="preserve">Embassy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25 Belgrave Square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SW1X 8QD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spacing w:line="239" w:lineRule="auto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020 7591 5500 </w:t>
            </w: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Mon, Tues, Thurs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and Fri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 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10.00-11.00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0871 376 2101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(VFS Global)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emb.london@mfa.no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info.schengen@vfshelpline.com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(visa queries) 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D5A" w:rsidRDefault="00696394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  <w:lang w:val="fr-FR"/>
              </w:rPr>
            </w:pPr>
            <w:hyperlink r:id="rId89" w:history="1">
              <w:r w:rsidR="00622D5A" w:rsidRPr="00234CF9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  <w:lang w:val="fr-FR"/>
                </w:rPr>
                <w:t>https://www.norway.no/en/uk/services-info/visitors-visa-res-permit/visitors-visa/</w:t>
              </w:r>
            </w:hyperlink>
          </w:p>
          <w:p w:rsidR="00585E7D" w:rsidRPr="005A74F6" w:rsidRDefault="00585E7D" w:rsidP="00585E7D">
            <w:pPr>
              <w:rPr>
                <w:sz w:val="21"/>
                <w:szCs w:val="21"/>
                <w:lang w:val="fr-FR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fr-FR"/>
              </w:rPr>
              <w:t xml:space="preserve"> </w:t>
            </w:r>
          </w:p>
          <w:p w:rsidR="00585E7D" w:rsidRPr="00585E7D" w:rsidRDefault="00585E7D" w:rsidP="00585E7D">
            <w:pPr>
              <w:spacing w:after="1" w:line="239" w:lineRule="auto"/>
              <w:ind w:right="2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If you wish to apply for a Schengen visa you will have to schedule an appointment with VFS and apply in person at their visa application centre: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The Battleship Building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179 Harrow Road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W2 6NB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All appointments must be booked via the VFS website </w:t>
            </w:r>
            <w:hyperlink r:id="rId90">
              <w:r w:rsidRPr="00585E7D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http://www.vfsglobal.com/norway/unitedkingdom/</w:t>
              </w:r>
            </w:hyperlink>
            <w:hyperlink r:id="rId91">
              <w:r w:rsidRPr="00585E7D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 – Fri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09:00 - 16:00 </w:t>
            </w:r>
          </w:p>
        </w:tc>
      </w:tr>
      <w:tr w:rsidR="00585E7D" w:rsidTr="00122B0E">
        <w:tc>
          <w:tcPr>
            <w:tcW w:w="1980" w:type="dxa"/>
          </w:tcPr>
          <w:p w:rsidR="00585E7D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27872" behindDoc="0" locked="0" layoutInCell="1" allowOverlap="0" wp14:anchorId="74280253" wp14:editId="3DEE1F57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270510</wp:posOffset>
                  </wp:positionV>
                  <wp:extent cx="940295" cy="588010"/>
                  <wp:effectExtent l="0" t="0" r="0" b="0"/>
                  <wp:wrapSquare wrapText="bothSides"/>
                  <wp:docPr id="2906" name="Picture 29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6" name="Picture 2906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295" cy="588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Poland</w:t>
            </w:r>
          </w:p>
          <w:p w:rsidR="00585E7D" w:rsidRPr="00982ECF" w:rsidRDefault="00585E7D" w:rsidP="00585E7D">
            <w:pPr>
              <w:rPr>
                <w:b/>
                <w:sz w:val="28"/>
              </w:rPr>
            </w:pPr>
          </w:p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Embassy of the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Republic of Poland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47 Portland Place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W1B 1JH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13050B" w:rsidRDefault="0013050B" w:rsidP="00585E7D">
            <w:pPr>
              <w:rPr>
                <w:sz w:val="21"/>
                <w:szCs w:val="21"/>
              </w:rPr>
            </w:pPr>
            <w:r w:rsidRPr="0013050B">
              <w:rPr>
                <w:color w:val="4F4F4F"/>
                <w:sz w:val="21"/>
                <w:szCs w:val="21"/>
                <w:shd w:val="clear" w:color="auto" w:fill="FFFFFF"/>
              </w:rPr>
              <w:t>020 78228 900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50B" w:rsidRDefault="00585E7D" w:rsidP="0013050B">
            <w:pPr>
              <w:rPr>
                <w:color w:val="4472C4" w:themeColor="accent5"/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  <w:r w:rsidR="0013050B">
              <w:t xml:space="preserve"> </w:t>
            </w:r>
            <w:hyperlink r:id="rId93" w:history="1">
              <w:r w:rsidR="0013050B" w:rsidRPr="0013050B">
                <w:rPr>
                  <w:rStyle w:val="Hyperlink"/>
                  <w:color w:val="4472C4" w:themeColor="accent5"/>
                  <w:sz w:val="21"/>
                  <w:szCs w:val="21"/>
                  <w:bdr w:val="none" w:sz="0" w:space="0" w:color="auto" w:frame="1"/>
                  <w:shd w:val="clear" w:color="auto" w:fill="FFFFFF"/>
                </w:rPr>
                <w:t>london.visa@msz.gov.pl</w:t>
              </w:r>
            </w:hyperlink>
          </w:p>
          <w:p w:rsidR="00585E7D" w:rsidRPr="0013050B" w:rsidRDefault="0013050B" w:rsidP="0013050B">
            <w:pPr>
              <w:rPr>
                <w:sz w:val="21"/>
                <w:szCs w:val="21"/>
              </w:rPr>
            </w:pPr>
            <w:r w:rsidRPr="0013050B">
              <w:rPr>
                <w:sz w:val="21"/>
                <w:szCs w:val="21"/>
              </w:rPr>
              <w:t> 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50B" w:rsidRDefault="00696394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94" w:history="1">
              <w:r w:rsidR="0013050B" w:rsidRPr="00234CF9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https://londyn.msz.gov.pl/en/consular_information/visas/where/</w:t>
              </w:r>
            </w:hyperlink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Applications should be made in person at: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spacing w:line="239" w:lineRule="auto"/>
              <w:ind w:right="79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The Consular Section of the Embassy of the Republic of Poland in London (73 New Cavendish Street, W1W 6LS).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Please, book your visa appointment only online. To do so click on the following link: </w:t>
            </w:r>
            <w:hyperlink r:id="rId95">
              <w:r w:rsidRPr="00585E7D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http://www.e</w:t>
              </w:r>
            </w:hyperlink>
            <w:hyperlink r:id="rId96"/>
            <w:hyperlink r:id="rId97">
              <w:r w:rsidRPr="00585E7D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konsulat.gov.pl/</w:t>
              </w:r>
            </w:hyperlink>
            <w:hyperlink r:id="rId98">
              <w:r w:rsidRPr="00585E7D">
                <w:rPr>
                  <w:rFonts w:ascii="Calibri" w:eastAsia="Calibri" w:hAnsi="Calibri" w:cs="Calibri"/>
                  <w:color w:val="0000FF"/>
                  <w:sz w:val="21"/>
                  <w:szCs w:val="21"/>
                </w:rPr>
                <w:t xml:space="preserve"> </w:t>
              </w:r>
            </w:hyperlink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Mon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                        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12.30 – 17.00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Tues - Fri  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             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8.30 – 13.30 </w:t>
            </w:r>
          </w:p>
        </w:tc>
      </w:tr>
    </w:tbl>
    <w:p w:rsidR="002968D0" w:rsidRDefault="002968D0" w:rsidP="002968D0"/>
    <w:p w:rsidR="0018767D" w:rsidRDefault="0018767D" w:rsidP="002968D0"/>
    <w:tbl>
      <w:tblPr>
        <w:tblStyle w:val="TableGrid"/>
        <w:tblpPr w:leftFromText="180" w:rightFromText="180" w:vertAnchor="text" w:horzAnchor="margin" w:tblpX="-725" w:tblpY="56"/>
        <w:tblW w:w="15457" w:type="dxa"/>
        <w:tblLayout w:type="fixed"/>
        <w:tblLook w:val="04A0" w:firstRow="1" w:lastRow="0" w:firstColumn="1" w:lastColumn="0" w:noHBand="0" w:noVBand="1"/>
      </w:tblPr>
      <w:tblGrid>
        <w:gridCol w:w="1980"/>
        <w:gridCol w:w="1946"/>
        <w:gridCol w:w="2033"/>
        <w:gridCol w:w="2493"/>
        <w:gridCol w:w="4945"/>
        <w:gridCol w:w="2060"/>
      </w:tblGrid>
      <w:tr w:rsidR="00585E7D" w:rsidTr="00122B0E">
        <w:tc>
          <w:tcPr>
            <w:tcW w:w="1980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946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2033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493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945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060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585E7D" w:rsidTr="00122B0E">
        <w:tc>
          <w:tcPr>
            <w:tcW w:w="1980" w:type="dxa"/>
          </w:tcPr>
          <w:p w:rsidR="00585E7D" w:rsidRPr="00982ECF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29920" behindDoc="0" locked="0" layoutInCell="1" allowOverlap="0" wp14:anchorId="71558408" wp14:editId="78B70BAF">
                  <wp:simplePos x="0" y="0"/>
                  <wp:positionH relativeFrom="column">
                    <wp:posOffset>-34925</wp:posOffset>
                  </wp:positionH>
                  <wp:positionV relativeFrom="paragraph">
                    <wp:posOffset>258445</wp:posOffset>
                  </wp:positionV>
                  <wp:extent cx="918820" cy="612140"/>
                  <wp:effectExtent l="0" t="0" r="0" b="0"/>
                  <wp:wrapSquare wrapText="bothSides"/>
                  <wp:docPr id="3258" name="Picture 3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8" name="Picture 3258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918820" cy="61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Portugal</w:t>
            </w:r>
          </w:p>
          <w:p w:rsidR="00585E7D" w:rsidRDefault="00585E7D" w:rsidP="00585E7D"/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Embassy of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Portugal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Consulate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Section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3 Portland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Place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W1N 3AA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Default="009313FA" w:rsidP="00585E7D">
            <w:pPr>
              <w:rPr>
                <w:rFonts w:cs="Helvetica"/>
                <w:color w:val="1D2129"/>
                <w:sz w:val="21"/>
                <w:szCs w:val="21"/>
                <w:shd w:val="clear" w:color="auto" w:fill="EFEFEF"/>
              </w:rPr>
            </w:pPr>
            <w:r w:rsidRPr="009313FA">
              <w:rPr>
                <w:rFonts w:cs="Helvetica"/>
                <w:color w:val="1D2129"/>
                <w:sz w:val="21"/>
                <w:szCs w:val="21"/>
                <w:shd w:val="clear" w:color="auto" w:fill="EFEFEF"/>
              </w:rPr>
              <w:t>08713762101</w:t>
            </w:r>
          </w:p>
          <w:p w:rsidR="009313FA" w:rsidRPr="009313FA" w:rsidRDefault="009313FA" w:rsidP="00585E7D">
            <w:pPr>
              <w:rPr>
                <w:sz w:val="21"/>
                <w:szCs w:val="21"/>
              </w:rPr>
            </w:pPr>
            <w:r>
              <w:rPr>
                <w:rFonts w:cs="Helvetica"/>
                <w:b/>
                <w:color w:val="1D2129"/>
                <w:sz w:val="21"/>
                <w:szCs w:val="21"/>
                <w:shd w:val="clear" w:color="auto" w:fill="EFEFEF"/>
              </w:rPr>
              <w:t>Mon-Fri</w:t>
            </w:r>
            <w:r>
              <w:rPr>
                <w:rFonts w:cs="Helvetica"/>
                <w:color w:val="1D2129"/>
                <w:sz w:val="21"/>
                <w:szCs w:val="21"/>
                <w:shd w:val="clear" w:color="auto" w:fill="EFEFEF"/>
              </w:rPr>
              <w:t xml:space="preserve"> 8.30-12.00 and 13.00-16.30.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9313FA" w:rsidRDefault="00696394" w:rsidP="00585E7D">
            <w:pPr>
              <w:rPr>
                <w:rFonts w:cs="Helvetica"/>
                <w:color w:val="1D2129"/>
                <w:sz w:val="21"/>
                <w:szCs w:val="21"/>
                <w:shd w:val="clear" w:color="auto" w:fill="EFEFEF"/>
              </w:rPr>
            </w:pPr>
            <w:hyperlink r:id="rId100" w:history="1">
              <w:r w:rsidR="009313FA" w:rsidRPr="009313FA">
                <w:rPr>
                  <w:rStyle w:val="Hyperlink"/>
                  <w:rFonts w:cs="Helvetica"/>
                  <w:sz w:val="21"/>
                  <w:szCs w:val="21"/>
                  <w:shd w:val="clear" w:color="auto" w:fill="EFEFEF"/>
                </w:rPr>
                <w:t>info.schengen@vfshelpline.com</w:t>
              </w:r>
            </w:hyperlink>
          </w:p>
          <w:p w:rsidR="009313FA" w:rsidRPr="00585E7D" w:rsidRDefault="009313FA" w:rsidP="00585E7D">
            <w:pPr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3FA" w:rsidRDefault="00696394" w:rsidP="00585E7D">
            <w:pPr>
              <w:spacing w:after="1" w:line="239" w:lineRule="auto"/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101" w:history="1">
              <w:r w:rsidR="009313FA" w:rsidRPr="00234CF9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http://www.cgportugalemlondres.com/visa.html</w:t>
              </w:r>
            </w:hyperlink>
          </w:p>
          <w:p w:rsidR="009313FA" w:rsidRDefault="009313FA" w:rsidP="00585E7D">
            <w:pPr>
              <w:spacing w:after="1" w:line="239" w:lineRule="auto"/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</w:p>
          <w:p w:rsidR="00585E7D" w:rsidRDefault="009313FA" w:rsidP="00585E7D">
            <w:pPr>
              <w:spacing w:after="1" w:line="239" w:lineRule="auto"/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Apply via VFS:</w:t>
            </w:r>
          </w:p>
          <w:p w:rsidR="009313FA" w:rsidRPr="009313FA" w:rsidRDefault="00696394" w:rsidP="00585E7D">
            <w:pPr>
              <w:spacing w:after="1" w:line="239" w:lineRule="auto"/>
              <w:rPr>
                <w:sz w:val="21"/>
                <w:szCs w:val="21"/>
              </w:rPr>
            </w:pPr>
            <w:hyperlink r:id="rId102" w:history="1">
              <w:r w:rsidR="009313FA" w:rsidRPr="009313FA">
                <w:rPr>
                  <w:rStyle w:val="Hyperlink"/>
                  <w:sz w:val="21"/>
                  <w:szCs w:val="21"/>
                </w:rPr>
                <w:t>http://www.vfsglobal.com/Portugal/UK/index.html</w:t>
              </w:r>
            </w:hyperlink>
          </w:p>
          <w:p w:rsidR="009313FA" w:rsidRPr="009313FA" w:rsidRDefault="009313FA" w:rsidP="00585E7D">
            <w:pPr>
              <w:spacing w:after="1" w:line="239" w:lineRule="auto"/>
              <w:rPr>
                <w:b/>
                <w:sz w:val="21"/>
                <w:szCs w:val="21"/>
              </w:rPr>
            </w:pP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 - Fri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09.00 - 13.00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</w:tr>
      <w:tr w:rsidR="00585E7D" w:rsidTr="00122B0E">
        <w:tc>
          <w:tcPr>
            <w:tcW w:w="1980" w:type="dxa"/>
          </w:tcPr>
          <w:p w:rsidR="00585E7D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31968" behindDoc="0" locked="0" layoutInCell="1" allowOverlap="0" wp14:anchorId="3103568E" wp14:editId="681C5A54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240665</wp:posOffset>
                  </wp:positionV>
                  <wp:extent cx="890156" cy="593725"/>
                  <wp:effectExtent l="0" t="0" r="0" b="0"/>
                  <wp:wrapSquare wrapText="bothSides"/>
                  <wp:docPr id="3260" name="Picture 3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0" name="Picture 3260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156" cy="59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Slovakia</w:t>
            </w:r>
          </w:p>
          <w:p w:rsidR="00585E7D" w:rsidRDefault="00585E7D" w:rsidP="00585E7D">
            <w:pPr>
              <w:rPr>
                <w:b/>
                <w:sz w:val="28"/>
              </w:rPr>
            </w:pPr>
          </w:p>
          <w:p w:rsidR="00585E7D" w:rsidRPr="00982ECF" w:rsidRDefault="00585E7D" w:rsidP="00585E7D">
            <w:pPr>
              <w:rPr>
                <w:b/>
                <w:sz w:val="28"/>
              </w:rPr>
            </w:pPr>
          </w:p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spacing w:after="2" w:line="237" w:lineRule="auto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The Embassy of the Slovak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Republic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25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Kensington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Palace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Gardens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W8 4QY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9313FA" w:rsidP="009313FA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020 7313 6470 </w:t>
            </w:r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cons.london@mzv.sk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3FA" w:rsidRDefault="00696394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104" w:history="1">
              <w:r w:rsidR="009313FA" w:rsidRPr="00234CF9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https://www.mzv.sk/web/londyn-en/visa</w:t>
              </w:r>
            </w:hyperlink>
          </w:p>
          <w:p w:rsidR="009313FA" w:rsidRDefault="009313FA" w:rsidP="00585E7D">
            <w:pPr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9313FA" w:rsidRDefault="009313FA" w:rsidP="00585E7D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Appointments must be booked online, and application form completed: </w:t>
            </w:r>
          </w:p>
          <w:p w:rsidR="009313FA" w:rsidRDefault="00696394" w:rsidP="00585E7D">
            <w:hyperlink r:id="rId105" w:history="1">
              <w:r w:rsidR="009313FA">
                <w:rPr>
                  <w:rStyle w:val="Hyperlink"/>
                  <w:rFonts w:ascii="Arial" w:hAnsi="Arial" w:cs="Arial"/>
                  <w:color w:val="3B60AF"/>
                  <w:sz w:val="18"/>
                  <w:szCs w:val="18"/>
                  <w:shd w:val="clear" w:color="auto" w:fill="FFFFFF"/>
                </w:rPr>
                <w:t>https://ezov.mzv.sk</w:t>
              </w:r>
            </w:hyperlink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Mon, Tues + Thurs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</w:t>
            </w:r>
          </w:p>
          <w:p w:rsidR="00585E7D" w:rsidRPr="00585E7D" w:rsidRDefault="00585E7D" w:rsidP="00585E7D">
            <w:pPr>
              <w:spacing w:line="239" w:lineRule="auto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9.00 – 12.00;  13.00 – 16.00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Wed 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                        </w:t>
            </w:r>
          </w:p>
          <w:p w:rsidR="00585E7D" w:rsidRPr="00585E7D" w:rsidRDefault="00585E7D" w:rsidP="00585E7D">
            <w:pPr>
              <w:spacing w:line="239" w:lineRule="auto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10.00 – 13.00; 14.00 – 18.00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Fri   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                        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9.00 – 12.00 </w:t>
            </w:r>
          </w:p>
        </w:tc>
      </w:tr>
      <w:tr w:rsidR="00585E7D" w:rsidTr="00585E7D">
        <w:trPr>
          <w:trHeight w:val="2143"/>
        </w:trPr>
        <w:tc>
          <w:tcPr>
            <w:tcW w:w="1980" w:type="dxa"/>
          </w:tcPr>
          <w:p w:rsidR="00585E7D" w:rsidRDefault="008061EA" w:rsidP="00585E7D">
            <w:pPr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t>Slo</w:t>
            </w:r>
            <w:r w:rsidR="00585E7D" w:rsidRPr="00585E7D">
              <w:rPr>
                <w:b/>
                <w:noProof/>
                <w:sz w:val="28"/>
              </w:rPr>
              <w:t xml:space="preserve">venia </w:t>
            </w:r>
          </w:p>
          <w:p w:rsidR="00585E7D" w:rsidRPr="00585E7D" w:rsidRDefault="00585E7D" w:rsidP="00585E7D">
            <w:pPr>
              <w:rPr>
                <w:b/>
                <w:noProof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34016" behindDoc="0" locked="0" layoutInCell="1" allowOverlap="0" wp14:anchorId="428B9BE9" wp14:editId="00E91F07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180340</wp:posOffset>
                  </wp:positionV>
                  <wp:extent cx="858520" cy="429260"/>
                  <wp:effectExtent l="0" t="0" r="0" b="0"/>
                  <wp:wrapSquare wrapText="bothSides"/>
                  <wp:docPr id="3262" name="Picture 32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2" name="Picture 3262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520" cy="429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spacing w:line="239" w:lineRule="auto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Embassy of the Republic of Slovenia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10 Little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College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Street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SW1P 3SH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020 7222 5700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9313FA" w:rsidRDefault="00696394" w:rsidP="00585E7D">
            <w:pPr>
              <w:rPr>
                <w:rFonts w:cs="Arial"/>
                <w:color w:val="626161"/>
                <w:sz w:val="21"/>
                <w:szCs w:val="21"/>
              </w:rPr>
            </w:pPr>
            <w:hyperlink r:id="rId107" w:history="1">
              <w:r w:rsidR="009313FA" w:rsidRPr="009313FA">
                <w:rPr>
                  <w:rStyle w:val="Hyperlink"/>
                  <w:rFonts w:cs="Arial"/>
                  <w:sz w:val="21"/>
                  <w:szCs w:val="21"/>
                </w:rPr>
                <w:t>consular.london@gov.si</w:t>
              </w:r>
            </w:hyperlink>
          </w:p>
          <w:p w:rsidR="009313FA" w:rsidRDefault="009313FA" w:rsidP="00585E7D">
            <w:pPr>
              <w:rPr>
                <w:rFonts w:ascii="Arial" w:hAnsi="Arial" w:cs="Arial"/>
                <w:color w:val="626161"/>
                <w:sz w:val="18"/>
                <w:szCs w:val="18"/>
              </w:rPr>
            </w:pPr>
          </w:p>
          <w:p w:rsidR="009313FA" w:rsidRPr="00585E7D" w:rsidRDefault="009313FA" w:rsidP="00585E7D">
            <w:pPr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696394" w:rsidP="00585E7D">
            <w:pPr>
              <w:rPr>
                <w:sz w:val="21"/>
                <w:szCs w:val="21"/>
              </w:rPr>
            </w:pPr>
            <w:hyperlink r:id="rId108">
              <w:r w:rsidR="00585E7D" w:rsidRPr="00585E7D">
                <w:rPr>
                  <w:rFonts w:ascii="Calibri" w:eastAsia="Calibri" w:hAnsi="Calibri" w:cs="Calibri"/>
                  <w:color w:val="0000FF"/>
                  <w:sz w:val="21"/>
                  <w:szCs w:val="21"/>
                  <w:u w:val="single" w:color="0000FF"/>
                </w:rPr>
                <w:t>http://london.embassy.si/index.php?id=2607&amp;L=1</w:t>
              </w:r>
            </w:hyperlink>
            <w:hyperlink r:id="rId109">
              <w:r w:rsidR="00585E7D" w:rsidRPr="00585E7D">
                <w:rPr>
                  <w:rFonts w:ascii="Calibri" w:eastAsia="Calibri" w:hAnsi="Calibri" w:cs="Calibri"/>
                  <w:color w:val="0000FF"/>
                  <w:sz w:val="21"/>
                  <w:szCs w:val="21"/>
                </w:rPr>
                <w:t xml:space="preserve"> </w:t>
              </w:r>
            </w:hyperlink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spacing w:after="2" w:line="237" w:lineRule="auto"/>
              <w:ind w:right="60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Email the Consular Department to book an appointment providing your name and telephone number.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Default="00585E7D" w:rsidP="00585E7D">
            <w:pPr>
              <w:rPr>
                <w:rFonts w:ascii="Calibri" w:eastAsia="Calibri" w:hAnsi="Calibri" w:cs="Calibri"/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24215" w:rsidRDefault="00524215" w:rsidP="00585E7D">
            <w:pPr>
              <w:rPr>
                <w:sz w:val="21"/>
                <w:szCs w:val="21"/>
              </w:rPr>
            </w:pPr>
          </w:p>
          <w:p w:rsidR="0018767D" w:rsidRDefault="0018767D" w:rsidP="00585E7D">
            <w:pPr>
              <w:rPr>
                <w:sz w:val="21"/>
                <w:szCs w:val="21"/>
              </w:rPr>
            </w:pPr>
          </w:p>
          <w:p w:rsidR="0018767D" w:rsidRPr="00585E7D" w:rsidRDefault="0018767D" w:rsidP="00585E7D">
            <w:pPr>
              <w:rPr>
                <w:sz w:val="21"/>
                <w:szCs w:val="21"/>
              </w:rPr>
            </w:pP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Mon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                             </w:t>
            </w:r>
          </w:p>
          <w:p w:rsidR="00585E7D" w:rsidRPr="00585E7D" w:rsidRDefault="009313FA" w:rsidP="00585E7D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10.00</w:t>
            </w:r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– 13.00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Wed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  <w:p w:rsidR="00585E7D" w:rsidRPr="00585E7D" w:rsidRDefault="009313FA" w:rsidP="00585E7D">
            <w:pPr>
              <w:spacing w:line="239" w:lineRule="auto"/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10.00</w:t>
            </w:r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– 13.00 &amp; 14.00 – 16.00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Thurs  </w:t>
            </w:r>
          </w:p>
          <w:p w:rsidR="00585E7D" w:rsidRPr="00585E7D" w:rsidRDefault="009313FA" w:rsidP="00585E7D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10.00</w:t>
            </w:r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- 13.00 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</w:tr>
      <w:tr w:rsidR="00585E7D" w:rsidTr="00122B0E">
        <w:tc>
          <w:tcPr>
            <w:tcW w:w="1980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lastRenderedPageBreak/>
              <w:t>Country</w:t>
            </w:r>
          </w:p>
        </w:tc>
        <w:tc>
          <w:tcPr>
            <w:tcW w:w="1946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Address</w:t>
            </w:r>
          </w:p>
        </w:tc>
        <w:tc>
          <w:tcPr>
            <w:tcW w:w="2033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Telephone</w:t>
            </w:r>
          </w:p>
        </w:tc>
        <w:tc>
          <w:tcPr>
            <w:tcW w:w="2493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Email</w:t>
            </w:r>
          </w:p>
        </w:tc>
        <w:tc>
          <w:tcPr>
            <w:tcW w:w="4945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Website and Application Information</w:t>
            </w:r>
          </w:p>
        </w:tc>
        <w:tc>
          <w:tcPr>
            <w:tcW w:w="2060" w:type="dxa"/>
          </w:tcPr>
          <w:p w:rsidR="00585E7D" w:rsidRPr="00982ECF" w:rsidRDefault="00585E7D" w:rsidP="00122B0E">
            <w:pPr>
              <w:rPr>
                <w:b/>
                <w:sz w:val="28"/>
              </w:rPr>
            </w:pPr>
            <w:r w:rsidRPr="00982ECF">
              <w:rPr>
                <w:b/>
                <w:sz w:val="28"/>
              </w:rPr>
              <w:t>Opening Hours</w:t>
            </w:r>
          </w:p>
        </w:tc>
      </w:tr>
      <w:tr w:rsidR="00585E7D" w:rsidTr="00122B0E">
        <w:tc>
          <w:tcPr>
            <w:tcW w:w="1980" w:type="dxa"/>
          </w:tcPr>
          <w:p w:rsidR="00585E7D" w:rsidRPr="00982ECF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42208" behindDoc="0" locked="0" layoutInCell="1" allowOverlap="0" wp14:anchorId="20217832" wp14:editId="3F0CCFEF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267970</wp:posOffset>
                  </wp:positionV>
                  <wp:extent cx="890080" cy="593725"/>
                  <wp:effectExtent l="0" t="0" r="0" b="0"/>
                  <wp:wrapSquare wrapText="bothSides"/>
                  <wp:docPr id="3626" name="Picture 36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6" name="Picture 3626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080" cy="59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Spain</w:t>
            </w:r>
          </w:p>
          <w:p w:rsidR="00585E7D" w:rsidRDefault="00585E7D" w:rsidP="00585E7D"/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The Spanish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Embassy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39 Chesham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Place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SW1X 8SB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Default="00585E7D" w:rsidP="00585E7D">
            <w:pPr>
              <w:ind w:left="108"/>
              <w:rPr>
                <w:rFonts w:ascii="Calibri" w:eastAsia="Calibri" w:hAnsi="Calibri" w:cs="Calibri"/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020 7235 5555 </w:t>
            </w:r>
          </w:p>
          <w:p w:rsidR="006A29C9" w:rsidRDefault="006A29C9" w:rsidP="00585E7D">
            <w:pPr>
              <w:ind w:left="108"/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6A29C9" w:rsidRPr="00585E7D" w:rsidRDefault="006A29C9" w:rsidP="00585E7D">
            <w:pPr>
              <w:ind w:left="108"/>
              <w:rPr>
                <w:sz w:val="21"/>
                <w:szCs w:val="21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+442031291651 (BLS)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Default="00585E7D" w:rsidP="00585E7D">
            <w:pPr>
              <w:ind w:left="108"/>
              <w:rPr>
                <w:rFonts w:ascii="Calibri" w:eastAsia="Calibri" w:hAnsi="Calibri" w:cs="Calibri"/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Cog.londres@maec.es</w:t>
            </w:r>
            <w:r w:rsidR="006A29C9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6A29C9" w:rsidRDefault="006A29C9" w:rsidP="00585E7D">
            <w:pPr>
              <w:ind w:left="108"/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6A29C9" w:rsidRDefault="00696394" w:rsidP="00585E7D">
            <w:pPr>
              <w:ind w:left="108"/>
            </w:pPr>
            <w:hyperlink r:id="rId111" w:tooltip="info.lhr@blshelpline.com" w:history="1">
              <w:r w:rsidR="006A29C9">
                <w:rPr>
                  <w:rStyle w:val="Hyperlink"/>
                  <w:rFonts w:ascii="Arial" w:hAnsi="Arial" w:cs="Arial"/>
                  <w:color w:val="4682B4"/>
                  <w:sz w:val="19"/>
                  <w:szCs w:val="19"/>
                </w:rPr>
                <w:t>info.lhr@blshelpline.com</w:t>
              </w:r>
            </w:hyperlink>
          </w:p>
          <w:p w:rsidR="006A29C9" w:rsidRPr="00585E7D" w:rsidRDefault="006A29C9" w:rsidP="00585E7D">
            <w:pPr>
              <w:ind w:left="108"/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3FA" w:rsidRDefault="00696394" w:rsidP="00585E7D">
            <w:pPr>
              <w:ind w:left="108"/>
              <w:rPr>
                <w:rStyle w:val="Hyperlink"/>
              </w:rPr>
            </w:pPr>
            <w:hyperlink r:id="rId112" w:history="1">
              <w:r w:rsidR="009313FA" w:rsidRPr="00234CF9">
                <w:rPr>
                  <w:rStyle w:val="Hyperlink"/>
                </w:rPr>
                <w:t>http://www.exteriores.gob.es/Consulados/LONDRES/en/Consulado/Pages/BookAppointment.aspx</w:t>
              </w:r>
            </w:hyperlink>
          </w:p>
          <w:p w:rsidR="009313FA" w:rsidRPr="00585E7D" w:rsidRDefault="009313FA" w:rsidP="00585E7D">
            <w:pPr>
              <w:ind w:left="108"/>
              <w:rPr>
                <w:sz w:val="21"/>
                <w:szCs w:val="21"/>
              </w:rPr>
            </w:pPr>
          </w:p>
          <w:p w:rsidR="00585E7D" w:rsidRDefault="00B815B0" w:rsidP="00585E7D">
            <w:pPr>
              <w:ind w:left="108"/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>Apply to BLS</w:t>
            </w:r>
            <w:hyperlink r:id="rId113">
              <w:r w:rsidR="00585E7D" w:rsidRPr="00585E7D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  <w:hyperlink r:id="rId114" w:history="1">
              <w:r w:rsidR="005A74F6" w:rsidRPr="00730AA3">
                <w:rPr>
                  <w:rStyle w:val="Hyperlink"/>
                </w:rPr>
                <w:t>https://uk.blsspainvisa.com/london/</w:t>
              </w:r>
            </w:hyperlink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6A29C9" w:rsidP="00585E7D">
            <w:pPr>
              <w:ind w:left="108"/>
              <w:rPr>
                <w:sz w:val="21"/>
                <w:szCs w:val="21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Spain Visa Application Centre</w:t>
            </w:r>
            <w:r>
              <w:rPr>
                <w:rFonts w:ascii="Verdana" w:hAnsi="Verdana"/>
                <w:color w:val="000000"/>
                <w:sz w:val="20"/>
                <w:szCs w:val="20"/>
              </w:rPr>
              <w:br/>
            </w: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Lower Ground Floor, Cromwell House,</w:t>
            </w:r>
            <w:r>
              <w:rPr>
                <w:rFonts w:ascii="Verdana" w:hAnsi="Verdana"/>
                <w:color w:val="000000"/>
                <w:sz w:val="20"/>
                <w:szCs w:val="20"/>
              </w:rPr>
              <w:br/>
            </w:r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14 </w:t>
            </w:r>
            <w:proofErr w:type="spellStart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Fulwood</w:t>
            </w:r>
            <w:proofErr w:type="spellEnd"/>
            <w:r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Place, London, WC1V 6HZ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 – Fri  </w:t>
            </w:r>
          </w:p>
          <w:p w:rsidR="00585E7D" w:rsidRPr="00585E7D" w:rsidRDefault="006A29C9" w:rsidP="00585E7D">
            <w:pPr>
              <w:ind w:left="108"/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08.30 – 15.3</w:t>
            </w:r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 </w:t>
            </w:r>
          </w:p>
        </w:tc>
      </w:tr>
      <w:tr w:rsidR="00585E7D" w:rsidTr="00122B0E">
        <w:tc>
          <w:tcPr>
            <w:tcW w:w="1980" w:type="dxa"/>
          </w:tcPr>
          <w:p w:rsidR="00585E7D" w:rsidRDefault="00585E7D" w:rsidP="00585E7D">
            <w:pPr>
              <w:rPr>
                <w:b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46304" behindDoc="0" locked="0" layoutInCell="1" allowOverlap="0" wp14:anchorId="3954267C" wp14:editId="6C553CBC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240030</wp:posOffset>
                  </wp:positionV>
                  <wp:extent cx="874294" cy="546735"/>
                  <wp:effectExtent l="0" t="0" r="0" b="0"/>
                  <wp:wrapSquare wrapText="bothSides"/>
                  <wp:docPr id="3628" name="Picture 36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8" name="Picture 3628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294" cy="546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8"/>
              </w:rPr>
              <w:t>Sweden</w:t>
            </w:r>
          </w:p>
          <w:p w:rsidR="00585E7D" w:rsidRDefault="00585E7D" w:rsidP="00585E7D">
            <w:pPr>
              <w:rPr>
                <w:b/>
                <w:sz w:val="28"/>
              </w:rPr>
            </w:pPr>
          </w:p>
          <w:p w:rsidR="00585E7D" w:rsidRPr="00982ECF" w:rsidRDefault="00585E7D" w:rsidP="00585E7D">
            <w:pPr>
              <w:rPr>
                <w:b/>
                <w:sz w:val="28"/>
              </w:rPr>
            </w:pPr>
          </w:p>
          <w:p w:rsidR="00585E7D" w:rsidRDefault="00585E7D" w:rsidP="00585E7D"/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Embassy of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Sweden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11 Montagu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Place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London 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W1H 2AL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Default="006A29C9" w:rsidP="00585E7D">
            <w:pPr>
              <w:ind w:left="108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020 7917 6400</w:t>
            </w:r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DD7AA7" w:rsidRDefault="00DD7AA7" w:rsidP="00585E7D">
            <w:pPr>
              <w:ind w:left="108"/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DD7AA7" w:rsidRDefault="00DD7AA7" w:rsidP="00DD7AA7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0871 376 0023 (VFS)</w:t>
            </w:r>
          </w:p>
          <w:p w:rsidR="00DD7AA7" w:rsidRDefault="00DD7AA7" w:rsidP="00DD7AA7">
            <w:pPr>
              <w:rPr>
                <w:rFonts w:ascii="Calibri" w:eastAsia="Calibri" w:hAnsi="Calibri" w:cs="Calibri"/>
                <w:b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Mon-Fri </w:t>
            </w:r>
          </w:p>
          <w:p w:rsidR="00DD7AA7" w:rsidRDefault="00DD7AA7" w:rsidP="00DD7AA7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8.30-17.30</w:t>
            </w:r>
          </w:p>
          <w:p w:rsidR="00DD7AA7" w:rsidRPr="00585E7D" w:rsidRDefault="00DD7AA7" w:rsidP="00585E7D">
            <w:pPr>
              <w:ind w:left="108"/>
              <w:rPr>
                <w:sz w:val="21"/>
                <w:szCs w:val="21"/>
              </w:rPr>
            </w:pP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7AA7" w:rsidRDefault="00585E7D" w:rsidP="00DD7AA7">
            <w:pPr>
              <w:rPr>
                <w:rFonts w:ascii="Calibri" w:eastAsia="Calibri" w:hAnsi="Calibri" w:cs="Calibri"/>
                <w:sz w:val="21"/>
                <w:szCs w:val="21"/>
              </w:rPr>
            </w:pPr>
            <w:proofErr w:type="spellStart"/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ambassaden.london</w:t>
            </w:r>
            <w:proofErr w:type="spellEnd"/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  <w:r w:rsidRPr="00585E7D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visum@gov.se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</w:t>
            </w:r>
          </w:p>
          <w:p w:rsidR="00DD7AA7" w:rsidRDefault="00DD7AA7" w:rsidP="00DD7AA7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DD7AA7" w:rsidRDefault="00696394" w:rsidP="00DD7AA7">
            <w:pPr>
              <w:rPr>
                <w:rStyle w:val="Hyperlink"/>
                <w:color w:val="auto"/>
                <w:sz w:val="21"/>
                <w:szCs w:val="21"/>
                <w:shd w:val="clear" w:color="auto" w:fill="FFFFFF"/>
              </w:rPr>
            </w:pPr>
            <w:hyperlink r:id="rId116" w:history="1">
              <w:r w:rsidR="00DD7AA7" w:rsidRPr="009E1B42">
                <w:rPr>
                  <w:rStyle w:val="Hyperlink"/>
                  <w:color w:val="auto"/>
                  <w:sz w:val="21"/>
                  <w:szCs w:val="21"/>
                  <w:shd w:val="clear" w:color="auto" w:fill="FFFFFF"/>
                </w:rPr>
                <w:t>info.schengen@vfshelpline.com</w:t>
              </w:r>
            </w:hyperlink>
          </w:p>
          <w:p w:rsidR="00585E7D" w:rsidRPr="00585E7D" w:rsidRDefault="00585E7D" w:rsidP="006A29C9">
            <w:pPr>
              <w:ind w:left="-21"/>
              <w:rPr>
                <w:sz w:val="21"/>
                <w:szCs w:val="21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9C9" w:rsidRDefault="00696394" w:rsidP="00585E7D">
            <w:pPr>
              <w:spacing w:line="239" w:lineRule="auto"/>
              <w:ind w:left="108"/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</w:pPr>
            <w:hyperlink r:id="rId117" w:history="1">
              <w:r w:rsidR="006A29C9" w:rsidRPr="00234CF9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</w:rPr>
                <w:t>https://www.swedenabroad.se/en/about-sweden-non-swedish-citizens/united-kingdom/going-to-sweden/visa-to-sweden/</w:t>
              </w:r>
            </w:hyperlink>
          </w:p>
          <w:p w:rsidR="006A29C9" w:rsidRDefault="00696394" w:rsidP="006A29C9">
            <w:pPr>
              <w:spacing w:line="239" w:lineRule="auto"/>
              <w:ind w:left="108"/>
              <w:rPr>
                <w:sz w:val="21"/>
                <w:szCs w:val="21"/>
              </w:rPr>
            </w:pPr>
            <w:hyperlink r:id="rId118">
              <w:r w:rsidR="00585E7D" w:rsidRPr="00585E7D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  <w:r w:rsidR="00585E7D"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6A29C9" w:rsidRPr="00585E7D" w:rsidRDefault="006A29C9" w:rsidP="00585E7D">
            <w:pPr>
              <w:ind w:left="108"/>
              <w:rPr>
                <w:sz w:val="21"/>
                <w:szCs w:val="21"/>
              </w:rPr>
            </w:pP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Apply to VFS</w:t>
            </w:r>
            <w:hyperlink r:id="rId119">
              <w:r w:rsidRPr="00585E7D">
                <w:rPr>
                  <w:rFonts w:ascii="Calibri" w:eastAsia="Calibri" w:hAnsi="Calibri" w:cs="Calibri"/>
                  <w:sz w:val="21"/>
                  <w:szCs w:val="21"/>
                </w:rPr>
                <w:t xml:space="preserve"> </w:t>
              </w:r>
            </w:hyperlink>
            <w:r w:rsidR="006A29C9" w:rsidRPr="006A29C9">
              <w:rPr>
                <w:rFonts w:ascii="Calibri" w:eastAsia="Calibri" w:hAnsi="Calibri" w:cs="Calibri"/>
                <w:color w:val="0000FF"/>
                <w:sz w:val="21"/>
                <w:szCs w:val="21"/>
                <w:u w:val="single" w:color="0000FF"/>
              </w:rPr>
              <w:t>https://www.vfsglobal.se/UK/index.html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Apply direct to Embassy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The Swedish embassy can also receive a very limited number of applicants. You need t</w:t>
            </w:r>
            <w:r w:rsidR="006A29C9">
              <w:rPr>
                <w:rFonts w:ascii="Calibri" w:eastAsia="Calibri" w:hAnsi="Calibri" w:cs="Calibri"/>
                <w:sz w:val="21"/>
                <w:szCs w:val="21"/>
              </w:rPr>
              <w:t>o make an appointment by email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with a copy of your passport, UK residence permit and a self-addressed stamped envelope. A decision on your application will be available after about 10 days.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b/>
                <w:sz w:val="21"/>
                <w:szCs w:val="21"/>
              </w:rPr>
              <w:t>Mon, Tues, Thurs, Fri</w:t>
            </w: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     </w:t>
            </w:r>
          </w:p>
          <w:p w:rsidR="00585E7D" w:rsidRPr="00585E7D" w:rsidRDefault="00585E7D" w:rsidP="00585E7D">
            <w:pPr>
              <w:ind w:left="108"/>
              <w:rPr>
                <w:sz w:val="21"/>
                <w:szCs w:val="21"/>
              </w:rPr>
            </w:pPr>
            <w:r w:rsidRPr="00585E7D">
              <w:rPr>
                <w:rFonts w:ascii="Calibri" w:eastAsia="Calibri" w:hAnsi="Calibri" w:cs="Calibri"/>
                <w:sz w:val="21"/>
                <w:szCs w:val="21"/>
              </w:rPr>
              <w:t xml:space="preserve">09.00 – 11.00 </w:t>
            </w:r>
          </w:p>
        </w:tc>
      </w:tr>
      <w:tr w:rsidR="00E57F4F" w:rsidTr="00122B0E">
        <w:trPr>
          <w:trHeight w:val="2143"/>
        </w:trPr>
        <w:tc>
          <w:tcPr>
            <w:tcW w:w="1980" w:type="dxa"/>
          </w:tcPr>
          <w:p w:rsidR="00E57F4F" w:rsidRDefault="00E57F4F" w:rsidP="00E57F4F">
            <w:pPr>
              <w:rPr>
                <w:b/>
                <w:noProof/>
                <w:sz w:val="2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51424" behindDoc="0" locked="0" layoutInCell="1" allowOverlap="0" wp14:anchorId="2461EA73" wp14:editId="5B6BF90B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252095</wp:posOffset>
                  </wp:positionV>
                  <wp:extent cx="882015" cy="882015"/>
                  <wp:effectExtent l="0" t="0" r="0" b="0"/>
                  <wp:wrapSquare wrapText="bothSides"/>
                  <wp:docPr id="3630" name="Picture 36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0" name="Picture 3630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15" cy="882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noProof/>
                <w:sz w:val="28"/>
              </w:rPr>
              <w:t>Switzerland</w:t>
            </w:r>
          </w:p>
          <w:p w:rsidR="00E57F4F" w:rsidRPr="00585E7D" w:rsidRDefault="00E57F4F" w:rsidP="00E57F4F">
            <w:pPr>
              <w:rPr>
                <w:b/>
                <w:noProof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F4F" w:rsidRPr="002968D0" w:rsidRDefault="00E57F4F" w:rsidP="00E57F4F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Swiss 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Embassy  </w:t>
            </w:r>
          </w:p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16-18 Montagu </w:t>
            </w:r>
          </w:p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Place </w:t>
            </w:r>
          </w:p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London </w:t>
            </w:r>
          </w:p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W1H 2BQ </w:t>
            </w:r>
          </w:p>
        </w:tc>
        <w:tc>
          <w:tcPr>
            <w:tcW w:w="2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F4F" w:rsidRDefault="00E57F4F" w:rsidP="00E57F4F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 xml:space="preserve">020 7616 6000 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  <w:p w:rsidR="00E57F4F" w:rsidRDefault="00E57F4F" w:rsidP="00E57F4F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E57F4F" w:rsidRDefault="00E57F4F" w:rsidP="00E57F4F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020 7605 6745</w:t>
            </w:r>
          </w:p>
          <w:p w:rsidR="00E57F4F" w:rsidRDefault="00E57F4F" w:rsidP="00E57F4F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sz w:val="21"/>
                <w:szCs w:val="21"/>
              </w:rPr>
              <w:t>(</w:t>
            </w:r>
            <w:proofErr w:type="spellStart"/>
            <w:r>
              <w:rPr>
                <w:rFonts w:ascii="Calibri" w:eastAsia="Calibri" w:hAnsi="Calibri" w:cs="Calibri"/>
                <w:sz w:val="21"/>
                <w:szCs w:val="21"/>
              </w:rPr>
              <w:t>TLScontact</w:t>
            </w:r>
            <w:proofErr w:type="spellEnd"/>
            <w:r>
              <w:rPr>
                <w:rFonts w:ascii="Calibri" w:eastAsia="Calibri" w:hAnsi="Calibri" w:cs="Calibri"/>
                <w:sz w:val="21"/>
                <w:szCs w:val="21"/>
              </w:rPr>
              <w:t>)</w:t>
            </w:r>
          </w:p>
          <w:p w:rsidR="00E57F4F" w:rsidRPr="00E57F4F" w:rsidRDefault="00E57F4F" w:rsidP="00E57F4F">
            <w:pPr>
              <w:rPr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Mon-Fri </w:t>
            </w:r>
            <w:r>
              <w:rPr>
                <w:rFonts w:ascii="Calibri" w:eastAsia="Calibri" w:hAnsi="Calibri" w:cs="Calibri"/>
                <w:sz w:val="21"/>
                <w:szCs w:val="21"/>
              </w:rPr>
              <w:br/>
              <w:t>8.30-16.30</w:t>
            </w:r>
          </w:p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F4F" w:rsidRPr="00E57F4F" w:rsidRDefault="00696394" w:rsidP="00E57F4F">
            <w:pPr>
              <w:rPr>
                <w:sz w:val="21"/>
                <w:szCs w:val="21"/>
              </w:rPr>
            </w:pPr>
            <w:hyperlink r:id="rId121" w:tgtFrame="_blank" w:tooltip="External Link" w:history="1">
              <w:r w:rsidR="00E57F4F" w:rsidRPr="00E57F4F">
                <w:rPr>
                  <w:rStyle w:val="Hyperlink"/>
                  <w:rFonts w:cs="Arial"/>
                  <w:color w:val="auto"/>
                  <w:sz w:val="21"/>
                  <w:szCs w:val="21"/>
                  <w:shd w:val="clear" w:color="auto" w:fill="FFFFFF"/>
                </w:rPr>
                <w:t>london.visa@eda.admin.ch</w:t>
              </w:r>
            </w:hyperlink>
          </w:p>
          <w:p w:rsidR="00E57F4F" w:rsidRPr="005A74F6" w:rsidRDefault="00E57F4F" w:rsidP="00E57F4F">
            <w:pPr>
              <w:rPr>
                <w:sz w:val="21"/>
                <w:szCs w:val="21"/>
                <w:lang w:val="es-ES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 xml:space="preserve">(visa </w:t>
            </w:r>
            <w:proofErr w:type="spellStart"/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>queries</w:t>
            </w:r>
            <w:proofErr w:type="spellEnd"/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 xml:space="preserve">)   </w:t>
            </w:r>
          </w:p>
          <w:p w:rsidR="00E57F4F" w:rsidRPr="005A74F6" w:rsidRDefault="00E57F4F" w:rsidP="00E57F4F">
            <w:pPr>
              <w:rPr>
                <w:sz w:val="21"/>
                <w:szCs w:val="21"/>
                <w:lang w:val="es-ES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es-ES"/>
              </w:rPr>
              <w:t xml:space="preserve"> </w:t>
            </w:r>
          </w:p>
          <w:p w:rsidR="00E57F4F" w:rsidRPr="00E57F4F" w:rsidRDefault="00E57F4F" w:rsidP="00E57F4F">
            <w:pPr>
              <w:ind w:right="27"/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</w:pPr>
            <w:proofErr w:type="spellStart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Contact</w:t>
            </w:r>
            <w:proofErr w:type="spellEnd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 xml:space="preserve"> </w:t>
            </w:r>
            <w:proofErr w:type="spellStart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TLScontact</w:t>
            </w:r>
            <w:proofErr w:type="spellEnd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 xml:space="preserve"> visa online </w:t>
            </w:r>
            <w:proofErr w:type="spellStart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form</w:t>
            </w:r>
            <w:proofErr w:type="spellEnd"/>
            <w:r w:rsidRPr="00E57F4F">
              <w:rPr>
                <w:rFonts w:ascii="Calibri" w:eastAsia="Calibri" w:hAnsi="Calibri" w:cs="Calibri"/>
                <w:b/>
                <w:sz w:val="21"/>
                <w:szCs w:val="21"/>
                <w:u w:val="single" w:color="0000FF"/>
                <w:lang w:val="es-ES"/>
              </w:rPr>
              <w:t>:</w:t>
            </w:r>
          </w:p>
          <w:p w:rsidR="00E57F4F" w:rsidRDefault="00696394" w:rsidP="00E57F4F">
            <w:pPr>
              <w:ind w:right="27"/>
              <w:rPr>
                <w:rFonts w:ascii="Calibri" w:eastAsia="Calibri" w:hAnsi="Calibri" w:cs="Calibri"/>
                <w:sz w:val="21"/>
                <w:szCs w:val="21"/>
                <w:lang w:val="es-ES"/>
              </w:rPr>
            </w:pPr>
            <w:hyperlink r:id="rId122" w:history="1">
              <w:r w:rsidR="00E57F4F"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  <w:lang w:val="es-ES"/>
                </w:rPr>
                <w:t>https://ch.tlscontact.com/gb/lon/inquiry.php</w:t>
              </w:r>
            </w:hyperlink>
          </w:p>
          <w:p w:rsidR="00E57F4F" w:rsidRPr="00E57F4F" w:rsidRDefault="00E57F4F" w:rsidP="00E57F4F">
            <w:pPr>
              <w:ind w:right="27"/>
              <w:rPr>
                <w:rFonts w:ascii="Calibri" w:eastAsia="Calibri" w:hAnsi="Calibri" w:cs="Calibri"/>
                <w:sz w:val="21"/>
                <w:szCs w:val="21"/>
                <w:lang w:val="es-ES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9C9" w:rsidRDefault="00696394" w:rsidP="00E57F4F">
            <w:pPr>
              <w:rPr>
                <w:rStyle w:val="Hyperlink"/>
                <w:rFonts w:ascii="Calibri" w:eastAsia="Calibri" w:hAnsi="Calibri" w:cs="Calibri"/>
                <w:sz w:val="21"/>
                <w:szCs w:val="21"/>
                <w:u w:color="0000FF"/>
                <w:lang w:val="de-DE"/>
              </w:rPr>
            </w:pPr>
            <w:hyperlink r:id="rId123" w:history="1">
              <w:r w:rsidR="006A29C9" w:rsidRPr="00234CF9">
                <w:rPr>
                  <w:rStyle w:val="Hyperlink"/>
                  <w:rFonts w:ascii="Calibri" w:eastAsia="Calibri" w:hAnsi="Calibri" w:cs="Calibri"/>
                  <w:sz w:val="21"/>
                  <w:szCs w:val="21"/>
                  <w:u w:color="0000FF"/>
                  <w:lang w:val="de-DE"/>
                </w:rPr>
                <w:t>https://www.swedenabroad.se/en/about-sweden-non-swedish-citizens/going-to-sweden/visiting-sweden/</w:t>
              </w:r>
            </w:hyperlink>
          </w:p>
          <w:p w:rsidR="006A29C9" w:rsidRDefault="006A29C9" w:rsidP="00E57F4F">
            <w:pPr>
              <w:rPr>
                <w:rStyle w:val="Hyperlink"/>
                <w:rFonts w:ascii="Calibri" w:eastAsia="Calibri" w:hAnsi="Calibri" w:cs="Calibri"/>
                <w:sz w:val="21"/>
                <w:szCs w:val="21"/>
                <w:u w:color="0000FF"/>
                <w:lang w:val="de-DE"/>
              </w:rPr>
            </w:pPr>
          </w:p>
          <w:p w:rsidR="00E57F4F" w:rsidRDefault="00E57F4F" w:rsidP="00E57F4F">
            <w:pPr>
              <w:rPr>
                <w:sz w:val="21"/>
                <w:szCs w:val="21"/>
                <w:lang w:val="de-DE"/>
              </w:rPr>
            </w:pPr>
            <w:r w:rsidRPr="005A74F6">
              <w:rPr>
                <w:rFonts w:ascii="Calibri" w:eastAsia="Calibri" w:hAnsi="Calibri" w:cs="Calibri"/>
                <w:sz w:val="21"/>
                <w:szCs w:val="21"/>
                <w:lang w:val="de-DE"/>
              </w:rPr>
              <w:t xml:space="preserve"> </w:t>
            </w:r>
          </w:p>
          <w:p w:rsidR="00E57F4F" w:rsidRPr="00E57F4F" w:rsidRDefault="00E57F4F" w:rsidP="00E57F4F">
            <w:pPr>
              <w:rPr>
                <w:sz w:val="21"/>
                <w:szCs w:val="21"/>
                <w:lang w:val="de-DE"/>
              </w:rPr>
            </w:pPr>
          </w:p>
          <w:p w:rsidR="00E57F4F" w:rsidRDefault="00E57F4F" w:rsidP="00E57F4F">
            <w:pPr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Apply via </w:t>
            </w:r>
            <w:proofErr w:type="spellStart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>TSLcontact</w:t>
            </w:r>
            <w:proofErr w:type="spellEnd"/>
            <w:r>
              <w:rPr>
                <w:rFonts w:ascii="Calibri" w:eastAsia="Calibri" w:hAnsi="Calibri" w:cs="Calibri"/>
                <w:b/>
                <w:sz w:val="21"/>
                <w:szCs w:val="21"/>
              </w:rPr>
              <w:t xml:space="preserve">: </w:t>
            </w:r>
            <w:hyperlink r:id="rId124" w:history="1">
              <w:r w:rsidRPr="003A5F95">
                <w:rPr>
                  <w:rStyle w:val="Hyperlink"/>
                  <w:rFonts w:ascii="Calibri" w:eastAsia="Calibri" w:hAnsi="Calibri" w:cs="Calibri"/>
                  <w:sz w:val="21"/>
                  <w:szCs w:val="21"/>
                </w:rPr>
                <w:t>https://ch.tlscontact.com/gb/lon/page.php?pid=docs</w:t>
              </w:r>
            </w:hyperlink>
          </w:p>
          <w:p w:rsidR="00E57F4F" w:rsidRDefault="00E57F4F" w:rsidP="00E57F4F">
            <w:pPr>
              <w:rPr>
                <w:rFonts w:ascii="Calibri" w:eastAsia="Calibri" w:hAnsi="Calibri" w:cs="Calibri"/>
                <w:sz w:val="21"/>
                <w:szCs w:val="21"/>
              </w:rPr>
            </w:pPr>
          </w:p>
          <w:p w:rsidR="00E57F4F" w:rsidRPr="00E57F4F" w:rsidRDefault="00E57F4F" w:rsidP="00E57F4F">
            <w:pPr>
              <w:rPr>
                <w:sz w:val="21"/>
                <w:szCs w:val="21"/>
              </w:rPr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b/>
                <w:sz w:val="21"/>
                <w:szCs w:val="21"/>
              </w:rPr>
              <w:t>Mon - Fri</w:t>
            </w: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                </w:t>
            </w:r>
          </w:p>
          <w:p w:rsidR="00E57F4F" w:rsidRPr="002968D0" w:rsidRDefault="00E57F4F" w:rsidP="00E57F4F">
            <w:pPr>
              <w:rPr>
                <w:sz w:val="21"/>
                <w:szCs w:val="21"/>
              </w:rPr>
            </w:pPr>
            <w:r w:rsidRPr="002968D0">
              <w:rPr>
                <w:rFonts w:ascii="Calibri" w:eastAsia="Calibri" w:hAnsi="Calibri" w:cs="Calibri"/>
                <w:sz w:val="21"/>
                <w:szCs w:val="21"/>
              </w:rPr>
              <w:t xml:space="preserve">09.00 - 12.00 </w:t>
            </w:r>
          </w:p>
        </w:tc>
      </w:tr>
    </w:tbl>
    <w:p w:rsidR="00585E7D" w:rsidRDefault="00585E7D" w:rsidP="002968D0"/>
    <w:sectPr w:rsidR="00585E7D" w:rsidSect="00982ECF">
      <w:headerReference w:type="default" r:id="rId125"/>
      <w:footerReference w:type="default" r:id="rId12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9C9" w:rsidRDefault="006A29C9" w:rsidP="00982ECF">
      <w:pPr>
        <w:spacing w:after="0" w:line="240" w:lineRule="auto"/>
      </w:pPr>
      <w:r>
        <w:separator/>
      </w:r>
    </w:p>
  </w:endnote>
  <w:endnote w:type="continuationSeparator" w:id="0">
    <w:p w:rsidR="006A29C9" w:rsidRDefault="006A29C9" w:rsidP="00982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C9" w:rsidRPr="0018767D" w:rsidRDefault="006A29C9" w:rsidP="00982ECF">
    <w:pPr>
      <w:pStyle w:val="Footer"/>
      <w:numPr>
        <w:ilvl w:val="0"/>
        <w:numId w:val="1"/>
      </w:numPr>
      <w:rPr>
        <w:b/>
      </w:rPr>
    </w:pPr>
    <w:r w:rsidRPr="0018767D">
      <w:rPr>
        <w:b/>
      </w:rPr>
      <w:t xml:space="preserve">Please note that Embassies are closed over weekends, UK bank holidays and the national holidays of the individual country. </w:t>
    </w:r>
  </w:p>
  <w:p w:rsidR="006A29C9" w:rsidRPr="0018767D" w:rsidRDefault="006A29C9" w:rsidP="00400E90">
    <w:pPr>
      <w:pStyle w:val="Footer"/>
      <w:numPr>
        <w:ilvl w:val="0"/>
        <w:numId w:val="1"/>
      </w:numPr>
      <w:rPr>
        <w:b/>
      </w:rPr>
    </w:pPr>
    <w:r w:rsidRPr="0018767D">
      <w:rPr>
        <w:b/>
      </w:rPr>
      <w:t xml:space="preserve">Each Embassy has their own document requirements for a Schengen visa, it is still your responsibility to check with the individual embassy website what specific documents are required.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9C9" w:rsidRDefault="006A29C9" w:rsidP="00982ECF">
      <w:pPr>
        <w:spacing w:after="0" w:line="240" w:lineRule="auto"/>
      </w:pPr>
      <w:r>
        <w:separator/>
      </w:r>
    </w:p>
  </w:footnote>
  <w:footnote w:type="continuationSeparator" w:id="0">
    <w:p w:rsidR="006A29C9" w:rsidRDefault="006A29C9" w:rsidP="00982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C9" w:rsidRPr="0018767D" w:rsidRDefault="006A29C9">
    <w:pPr>
      <w:pStyle w:val="Header"/>
      <w:rPr>
        <w:sz w:val="20"/>
      </w:rPr>
    </w:pPr>
    <w:r w:rsidRPr="0018767D">
      <w:rPr>
        <w:noProof/>
        <w:sz w:val="20"/>
        <w:lang w:eastAsia="en-GB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D31E491" wp14:editId="4E1A52C9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7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48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6A29C9" w:rsidRPr="00982ECF" w:rsidRDefault="006A29C9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  <w:sz w:val="48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48"/>
                                </w:rPr>
                                <w:t>List OF SCHENGEN COUNTRIES AND THEIR CONTACT INFORMATION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D31E491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" o:allowoverlap="f" fillcolor="#2e74b5 [24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48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:rsidR="005D33FD" w:rsidRPr="00982ECF" w:rsidRDefault="005D33FD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  <w:sz w:val="48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48"/>
                          </w:rPr>
                          <w:t>List OF SCHENGEN COUNTRIES AND THEIR CONTACT INFORMATION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166A9"/>
    <w:multiLevelType w:val="hybridMultilevel"/>
    <w:tmpl w:val="4F46B5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E0D42"/>
    <w:multiLevelType w:val="hybridMultilevel"/>
    <w:tmpl w:val="96CCB04C"/>
    <w:lvl w:ilvl="0" w:tplc="0792B4A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104BC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12051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74209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B8854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3EA524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C1A57E6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90D59C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A2CAA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it-IT" w:vendorID="64" w:dllVersion="131078" w:nlCheck="1" w:checkStyle="0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es-ES" w:vendorID="64" w:dllVersion="131078" w:nlCheck="1" w:checkStyle="0"/>
  <w:activeWritingStyle w:appName="MSWord" w:lang="de-DE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ECF"/>
    <w:rsid w:val="0005103E"/>
    <w:rsid w:val="000B3E2F"/>
    <w:rsid w:val="000B43F1"/>
    <w:rsid w:val="00122B0E"/>
    <w:rsid w:val="0013050B"/>
    <w:rsid w:val="00151D48"/>
    <w:rsid w:val="001571DF"/>
    <w:rsid w:val="0018767D"/>
    <w:rsid w:val="001D0F18"/>
    <w:rsid w:val="001D3023"/>
    <w:rsid w:val="00225890"/>
    <w:rsid w:val="002968D0"/>
    <w:rsid w:val="00400E90"/>
    <w:rsid w:val="004329EB"/>
    <w:rsid w:val="00524215"/>
    <w:rsid w:val="00585E7D"/>
    <w:rsid w:val="005A74F6"/>
    <w:rsid w:val="005D33FD"/>
    <w:rsid w:val="00621EC6"/>
    <w:rsid w:val="00622D5A"/>
    <w:rsid w:val="00696394"/>
    <w:rsid w:val="006A29C9"/>
    <w:rsid w:val="007B288B"/>
    <w:rsid w:val="007E07E0"/>
    <w:rsid w:val="008061EA"/>
    <w:rsid w:val="0085450B"/>
    <w:rsid w:val="008C05B0"/>
    <w:rsid w:val="008C50E6"/>
    <w:rsid w:val="009313FA"/>
    <w:rsid w:val="00982ECF"/>
    <w:rsid w:val="00990D7D"/>
    <w:rsid w:val="009B2C57"/>
    <w:rsid w:val="009E1B42"/>
    <w:rsid w:val="00A52D2C"/>
    <w:rsid w:val="00B815B0"/>
    <w:rsid w:val="00C570B5"/>
    <w:rsid w:val="00DD7AA7"/>
    <w:rsid w:val="00E57F4F"/>
    <w:rsid w:val="00E8512D"/>
    <w:rsid w:val="00F6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173DF994-745D-4787-9076-C94CDBED8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2E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ECF"/>
  </w:style>
  <w:style w:type="paragraph" w:styleId="Footer">
    <w:name w:val="footer"/>
    <w:basedOn w:val="Normal"/>
    <w:link w:val="FooterChar"/>
    <w:uiPriority w:val="99"/>
    <w:unhideWhenUsed/>
    <w:rsid w:val="00982E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ECF"/>
  </w:style>
  <w:style w:type="table" w:styleId="TableGrid">
    <w:name w:val="Table Grid"/>
    <w:basedOn w:val="TableNormal"/>
    <w:uiPriority w:val="39"/>
    <w:rsid w:val="0098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74F6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329EB"/>
    <w:rPr>
      <w:b/>
      <w:bCs/>
    </w:rPr>
  </w:style>
  <w:style w:type="character" w:customStyle="1" w:styleId="semibold">
    <w:name w:val="semibold"/>
    <w:basedOn w:val="DefaultParagraphFont"/>
    <w:rsid w:val="00157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4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7.jpg"/><Relationship Id="rId117" Type="http://schemas.openxmlformats.org/officeDocument/2006/relationships/hyperlink" Target="https://www.swedenabroad.se/en/about-sweden-non-swedish-citizens/united-kingdom/going-to-sweden/visa-to-sweden/" TargetMode="External"/><Relationship Id="rId21" Type="http://schemas.openxmlformats.org/officeDocument/2006/relationships/image" Target="media/image5.jpg"/><Relationship Id="rId42" Type="http://schemas.openxmlformats.org/officeDocument/2006/relationships/hyperlink" Target="http://www.iceland.is/iceland-abroad/uk/consular-services/visas/" TargetMode="External"/><Relationship Id="rId47" Type="http://schemas.openxmlformats.org/officeDocument/2006/relationships/hyperlink" Target="http://www.iceland.is/iceland-abroad/uk/consular-services/visas/" TargetMode="External"/><Relationship Id="rId63" Type="http://schemas.openxmlformats.org/officeDocument/2006/relationships/hyperlink" Target="https://www.eda.admin.ch/countries/united-kingdom/en/home/visa/entry-ch/up-90-days.html" TargetMode="External"/><Relationship Id="rId68" Type="http://schemas.openxmlformats.org/officeDocument/2006/relationships/hyperlink" Target="https://uk.mfa.lt/uk/en/travel-and-residence/coming-to-lithuania/visas" TargetMode="External"/><Relationship Id="rId84" Type="http://schemas.openxmlformats.org/officeDocument/2006/relationships/image" Target="media/image18.jpg"/><Relationship Id="rId89" Type="http://schemas.openxmlformats.org/officeDocument/2006/relationships/hyperlink" Target="https://www.norway.no/en/uk/services-info/visitors-visa-res-permit/visitors-visa/" TargetMode="External"/><Relationship Id="rId112" Type="http://schemas.openxmlformats.org/officeDocument/2006/relationships/hyperlink" Target="http://www.exteriores.gob.es/Consulados/LONDRES/en/Consulado/Pages/BookAppointment.aspx" TargetMode="External"/><Relationship Id="rId16" Type="http://schemas.openxmlformats.org/officeDocument/2006/relationships/hyperlink" Target="https://www.vfsglobal.com/czechrepublic/UK/" TargetMode="External"/><Relationship Id="rId107" Type="http://schemas.openxmlformats.org/officeDocument/2006/relationships/hyperlink" Target="mailto:consular.london@gov.si" TargetMode="External"/><Relationship Id="rId11" Type="http://schemas.openxmlformats.org/officeDocument/2006/relationships/image" Target="media/image2.jpg"/><Relationship Id="rId32" Type="http://schemas.openxmlformats.org/officeDocument/2006/relationships/hyperlink" Target="mailto:info.london@visametric.com" TargetMode="External"/><Relationship Id="rId37" Type="http://schemas.openxmlformats.org/officeDocument/2006/relationships/hyperlink" Target="https://www.mfa.gr/uk/en/visa.html?mission=lon" TargetMode="External"/><Relationship Id="rId53" Type="http://schemas.openxmlformats.org/officeDocument/2006/relationships/hyperlink" Target="http://www.conslondra.esteri.it/Consolato_Londra" TargetMode="External"/><Relationship Id="rId58" Type="http://schemas.openxmlformats.org/officeDocument/2006/relationships/hyperlink" Target="https://www.mfa.gov.lv/en/london/entry-into-latvia" TargetMode="External"/><Relationship Id="rId74" Type="http://schemas.openxmlformats.org/officeDocument/2006/relationships/hyperlink" Target="https://uk.mfa.lt/uk/en/travel-and-residence/coming-to-lithuania/visas" TargetMode="External"/><Relationship Id="rId79" Type="http://schemas.openxmlformats.org/officeDocument/2006/relationships/hyperlink" Target="https://londres.mae.lu/en/Visas" TargetMode="External"/><Relationship Id="rId102" Type="http://schemas.openxmlformats.org/officeDocument/2006/relationships/hyperlink" Target="http://www.vfsglobal.com/Portugal/UK/index.html" TargetMode="External"/><Relationship Id="rId123" Type="http://schemas.openxmlformats.org/officeDocument/2006/relationships/hyperlink" Target="https://www.swedenabroad.se/en/about-sweden-non-swedish-citizens/going-to-sweden/visiting-sweden/" TargetMode="External"/><Relationship Id="rId128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hyperlink" Target="http://www.vfsglobal.com/norway/unitedkingdom/" TargetMode="External"/><Relationship Id="rId95" Type="http://schemas.openxmlformats.org/officeDocument/2006/relationships/hyperlink" Target="http://www.e-konsulat.gov.pl/" TargetMode="External"/><Relationship Id="rId19" Type="http://schemas.openxmlformats.org/officeDocument/2006/relationships/hyperlink" Target="http://dk.vfsglobal.co.uk/" TargetMode="External"/><Relationship Id="rId14" Type="http://schemas.openxmlformats.org/officeDocument/2006/relationships/image" Target="media/image3.jpg"/><Relationship Id="rId22" Type="http://schemas.openxmlformats.org/officeDocument/2006/relationships/image" Target="media/image6.jpg"/><Relationship Id="rId27" Type="http://schemas.openxmlformats.org/officeDocument/2006/relationships/hyperlink" Target="http://www.ambafrance-uk.org/Visas,21435" TargetMode="External"/><Relationship Id="rId30" Type="http://schemas.openxmlformats.org/officeDocument/2006/relationships/hyperlink" Target="http://www.ambafrance-uk.org/Visas,21435" TargetMode="External"/><Relationship Id="rId35" Type="http://schemas.openxmlformats.org/officeDocument/2006/relationships/image" Target="media/image9.jpg"/><Relationship Id="rId43" Type="http://schemas.openxmlformats.org/officeDocument/2006/relationships/hyperlink" Target="http://www.iceland.is/iceland-abroad/uk/consular-services/visas/" TargetMode="External"/><Relationship Id="rId48" Type="http://schemas.openxmlformats.org/officeDocument/2006/relationships/hyperlink" Target="http://storbritannien.um.dk/en/travel-and-residence/short-stay-visas/general-information-and-cost-of-a-schengen-visa/" TargetMode="External"/><Relationship Id="rId56" Type="http://schemas.openxmlformats.org/officeDocument/2006/relationships/image" Target="media/image13.jpg"/><Relationship Id="rId64" Type="http://schemas.openxmlformats.org/officeDocument/2006/relationships/hyperlink" Target="https://ch.tlscontact.com/gb/lon/page.php?pid=docs" TargetMode="External"/><Relationship Id="rId69" Type="http://schemas.openxmlformats.org/officeDocument/2006/relationships/hyperlink" Target="https://uk.mfa.lt/uk/en/travel-and-residence/coming-to-lithuania/visas" TargetMode="External"/><Relationship Id="rId77" Type="http://schemas.openxmlformats.org/officeDocument/2006/relationships/hyperlink" Target="https://kiris.urm.lt/gb1/index.php?id=&amp;lang=EN_GB1" TargetMode="External"/><Relationship Id="rId100" Type="http://schemas.openxmlformats.org/officeDocument/2006/relationships/hyperlink" Target="mailto:info.schengen@vfshelpline.com" TargetMode="External"/><Relationship Id="rId105" Type="http://schemas.openxmlformats.org/officeDocument/2006/relationships/hyperlink" Target="https://ezov.mzv.sk/" TargetMode="External"/><Relationship Id="rId113" Type="http://schemas.openxmlformats.org/officeDocument/2006/relationships/hyperlink" Target="http://es.vfsglobal.co.uk/london/" TargetMode="External"/><Relationship Id="rId118" Type="http://schemas.openxmlformats.org/officeDocument/2006/relationships/hyperlink" Target="http://www.swedenabroad.com/en-GB/Embassies/London/Visit-Sweden/Applying-for-a-visa-to-Sweden-T" TargetMode="External"/><Relationship Id="rId126" Type="http://schemas.openxmlformats.org/officeDocument/2006/relationships/footer" Target="footer1.xml"/><Relationship Id="rId8" Type="http://schemas.openxmlformats.org/officeDocument/2006/relationships/hyperlink" Target="https://www.bmeia.gv.at/en/austrian-embassy-london/travelling-to-austria/entry-requirements-visa-and-immigration/information-about-schengen-visa/" TargetMode="External"/><Relationship Id="rId51" Type="http://schemas.openxmlformats.org/officeDocument/2006/relationships/image" Target="media/image12.png"/><Relationship Id="rId72" Type="http://schemas.openxmlformats.org/officeDocument/2006/relationships/hyperlink" Target="https://uk.mfa.lt/uk/en/travel-and-residence/coming-to-lithuania/visas" TargetMode="External"/><Relationship Id="rId80" Type="http://schemas.openxmlformats.org/officeDocument/2006/relationships/hyperlink" Target="https://guichet.public.lu/en/entreprises/ressources-humaines/recrutement/ressortissant-pays-tiers/visa.html" TargetMode="External"/><Relationship Id="rId85" Type="http://schemas.openxmlformats.org/officeDocument/2006/relationships/hyperlink" Target="mailto:info.schengen@vfshelpline.com" TargetMode="External"/><Relationship Id="rId93" Type="http://schemas.openxmlformats.org/officeDocument/2006/relationships/hyperlink" Target="mailto:london.visa@msz.gov.pl" TargetMode="External"/><Relationship Id="rId98" Type="http://schemas.openxmlformats.org/officeDocument/2006/relationships/hyperlink" Target="http://www.e-konsulat.gov.pl/" TargetMode="External"/><Relationship Id="rId121" Type="http://schemas.openxmlformats.org/officeDocument/2006/relationships/hyperlink" Target="mailto:london.visa@eda.admin.ch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be.tlscontact.com/gb/lon/index.php" TargetMode="External"/><Relationship Id="rId17" Type="http://schemas.openxmlformats.org/officeDocument/2006/relationships/image" Target="media/image4.png"/><Relationship Id="rId25" Type="http://schemas.openxmlformats.org/officeDocument/2006/relationships/hyperlink" Target="http://www.vfsglobal.com/Finland/UK/" TargetMode="External"/><Relationship Id="rId33" Type="http://schemas.openxmlformats.org/officeDocument/2006/relationships/hyperlink" Target="https://uk.diplo.de/uk-en/02/visa" TargetMode="External"/><Relationship Id="rId38" Type="http://schemas.openxmlformats.org/officeDocument/2006/relationships/hyperlink" Target="https://uk-gr.gvcworld.eu/" TargetMode="External"/><Relationship Id="rId46" Type="http://schemas.openxmlformats.org/officeDocument/2006/relationships/hyperlink" Target="http://www.iceland.is/iceland-abroad/uk/consular-services/visas/" TargetMode="External"/><Relationship Id="rId59" Type="http://schemas.openxmlformats.org/officeDocument/2006/relationships/hyperlink" Target="http://www.vfsglobal.com/Latvia/UK/index.html" TargetMode="External"/><Relationship Id="rId67" Type="http://schemas.openxmlformats.org/officeDocument/2006/relationships/hyperlink" Target="https://uk.mfa.lt/uk/en/travel-and-residence/coming-to-lithuania/visas" TargetMode="External"/><Relationship Id="rId103" Type="http://schemas.openxmlformats.org/officeDocument/2006/relationships/image" Target="media/image22.jpg"/><Relationship Id="rId108" Type="http://schemas.openxmlformats.org/officeDocument/2006/relationships/hyperlink" Target="http://london.embassy.si/index.php?id=2607&amp;L=1" TargetMode="External"/><Relationship Id="rId116" Type="http://schemas.openxmlformats.org/officeDocument/2006/relationships/hyperlink" Target="mailto:info.schengen@vfshelpline.com" TargetMode="External"/><Relationship Id="rId124" Type="http://schemas.openxmlformats.org/officeDocument/2006/relationships/hyperlink" Target="https://ch.tlscontact.com/gb/lon/page.php?pid=docs" TargetMode="External"/><Relationship Id="rId20" Type="http://schemas.openxmlformats.org/officeDocument/2006/relationships/hyperlink" Target="https://www.vfsglobal.com/Denmark/UK/" TargetMode="External"/><Relationship Id="rId41" Type="http://schemas.openxmlformats.org/officeDocument/2006/relationships/image" Target="media/image11.jpg"/><Relationship Id="rId54" Type="http://schemas.openxmlformats.org/officeDocument/2006/relationships/hyperlink" Target="http://www.conslondra.esteri.it/Consolato_Londra" TargetMode="External"/><Relationship Id="rId62" Type="http://schemas.openxmlformats.org/officeDocument/2006/relationships/hyperlink" Target="https://ch.tlscontact.com/gb/lon/inquiry.php" TargetMode="External"/><Relationship Id="rId70" Type="http://schemas.openxmlformats.org/officeDocument/2006/relationships/hyperlink" Target="https://uk.mfa.lt/uk/en/travel-and-residence/coming-to-lithuania/visas" TargetMode="External"/><Relationship Id="rId75" Type="http://schemas.openxmlformats.org/officeDocument/2006/relationships/hyperlink" Target="https://uk.mfa.lt/uk/en/travel-and-residence/coming-to-lithuania/visas" TargetMode="External"/><Relationship Id="rId83" Type="http://schemas.openxmlformats.org/officeDocument/2006/relationships/hyperlink" Target="https://identitymalta.com/visa-application/" TargetMode="External"/><Relationship Id="rId88" Type="http://schemas.openxmlformats.org/officeDocument/2006/relationships/image" Target="media/image19.jpg"/><Relationship Id="rId91" Type="http://schemas.openxmlformats.org/officeDocument/2006/relationships/hyperlink" Target="http://www.vfsglobal.com/norway/unitedkingdom/" TargetMode="External"/><Relationship Id="rId96" Type="http://schemas.openxmlformats.org/officeDocument/2006/relationships/hyperlink" Target="http://www.e-konsulat.gov.pl/" TargetMode="External"/><Relationship Id="rId111" Type="http://schemas.openxmlformats.org/officeDocument/2006/relationships/hyperlink" Target="mailto:info.lhr@blshelpline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mzv.cz/jnp/en/information_for_aliens/short_stay_visa/general_information.html" TargetMode="External"/><Relationship Id="rId23" Type="http://schemas.openxmlformats.org/officeDocument/2006/relationships/hyperlink" Target="mailto:info.ukfinland@vfshelpline.com" TargetMode="External"/><Relationship Id="rId28" Type="http://schemas.openxmlformats.org/officeDocument/2006/relationships/hyperlink" Target="http://www.ambafrance-uk.org/Visas,21435" TargetMode="External"/><Relationship Id="rId36" Type="http://schemas.openxmlformats.org/officeDocument/2006/relationships/hyperlink" Target="mailto:info.ukgr@gvc24assist.eu" TargetMode="External"/><Relationship Id="rId49" Type="http://schemas.openxmlformats.org/officeDocument/2006/relationships/hyperlink" Target="http://dk.vfsglobal.co.uk/" TargetMode="External"/><Relationship Id="rId57" Type="http://schemas.openxmlformats.org/officeDocument/2006/relationships/hyperlink" Target="mailto:info.schengen@vfshelpline.com" TargetMode="External"/><Relationship Id="rId106" Type="http://schemas.openxmlformats.org/officeDocument/2006/relationships/image" Target="media/image23.jpg"/><Relationship Id="rId114" Type="http://schemas.openxmlformats.org/officeDocument/2006/relationships/hyperlink" Target="https://uk.blsspainvisa.com/london/" TargetMode="External"/><Relationship Id="rId119" Type="http://schemas.openxmlformats.org/officeDocument/2006/relationships/hyperlink" Target="http://se.vfsglobal.co.uk/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://www.vfsglobal.com/austria/uk/" TargetMode="External"/><Relationship Id="rId31" Type="http://schemas.openxmlformats.org/officeDocument/2006/relationships/image" Target="media/image8.jpg"/><Relationship Id="rId44" Type="http://schemas.openxmlformats.org/officeDocument/2006/relationships/hyperlink" Target="http://www.iceland.is/iceland-abroad/uk/consular-services/visas/" TargetMode="External"/><Relationship Id="rId52" Type="http://schemas.openxmlformats.org/officeDocument/2006/relationships/hyperlink" Target="mailto:info.ituk@vfshelpline.com" TargetMode="External"/><Relationship Id="rId60" Type="http://schemas.openxmlformats.org/officeDocument/2006/relationships/image" Target="media/image14.jpg"/><Relationship Id="rId65" Type="http://schemas.openxmlformats.org/officeDocument/2006/relationships/image" Target="media/image15.jpg"/><Relationship Id="rId73" Type="http://schemas.openxmlformats.org/officeDocument/2006/relationships/hyperlink" Target="https://uk.mfa.lt/uk/en/travel-and-residence/coming-to-lithuania/visas" TargetMode="External"/><Relationship Id="rId78" Type="http://schemas.openxmlformats.org/officeDocument/2006/relationships/image" Target="media/image16.jpg"/><Relationship Id="rId81" Type="http://schemas.openxmlformats.org/officeDocument/2006/relationships/image" Target="media/image17.jpg"/><Relationship Id="rId86" Type="http://schemas.openxmlformats.org/officeDocument/2006/relationships/hyperlink" Target="https://www.netherlandsworldwide.nl/countries/united-kingdom/about-us/embassy-in-london" TargetMode="External"/><Relationship Id="rId94" Type="http://schemas.openxmlformats.org/officeDocument/2006/relationships/hyperlink" Target="https://londyn.msz.gov.pl/en/consular_information/visas/where/" TargetMode="External"/><Relationship Id="rId99" Type="http://schemas.openxmlformats.org/officeDocument/2006/relationships/image" Target="media/image21.jpg"/><Relationship Id="rId101" Type="http://schemas.openxmlformats.org/officeDocument/2006/relationships/hyperlink" Target="http://www.cgportugalemlondres.com/visa.html" TargetMode="External"/><Relationship Id="rId122" Type="http://schemas.openxmlformats.org/officeDocument/2006/relationships/hyperlink" Target="https://ch.tlscontact.com/gb/lon/inquiry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fsglobal.com/austria/uk/" TargetMode="External"/><Relationship Id="rId13" Type="http://schemas.openxmlformats.org/officeDocument/2006/relationships/hyperlink" Target="https://be.tlscontact.com/gb/lon/register.php" TargetMode="External"/><Relationship Id="rId18" Type="http://schemas.openxmlformats.org/officeDocument/2006/relationships/hyperlink" Target="http://storbritannien.um.dk/en/travel-and-residence/short-stay-visas/general-information-and-cost-of-a-schengen-visa/" TargetMode="External"/><Relationship Id="rId39" Type="http://schemas.openxmlformats.org/officeDocument/2006/relationships/image" Target="media/image10.jpg"/><Relationship Id="rId109" Type="http://schemas.openxmlformats.org/officeDocument/2006/relationships/hyperlink" Target="http://london.embassy.si/index.php?id=2607&amp;L=1" TargetMode="External"/><Relationship Id="rId34" Type="http://schemas.openxmlformats.org/officeDocument/2006/relationships/hyperlink" Target="https://www.visametric.com/uk/germany/en" TargetMode="External"/><Relationship Id="rId50" Type="http://schemas.openxmlformats.org/officeDocument/2006/relationships/hyperlink" Target="https://www.vfsglobal.com/Denmark/UK/" TargetMode="External"/><Relationship Id="rId55" Type="http://schemas.openxmlformats.org/officeDocument/2006/relationships/hyperlink" Target="http://www.vfsglobal.com/italy/uk/" TargetMode="External"/><Relationship Id="rId76" Type="http://schemas.openxmlformats.org/officeDocument/2006/relationships/hyperlink" Target="https://kiris.urm.lt/gb1/index.php?id=&amp;lang=EN_GB1" TargetMode="External"/><Relationship Id="rId97" Type="http://schemas.openxmlformats.org/officeDocument/2006/relationships/hyperlink" Target="http://www.e-konsulat.gov.pl/" TargetMode="External"/><Relationship Id="rId104" Type="http://schemas.openxmlformats.org/officeDocument/2006/relationships/hyperlink" Target="https://www.mzv.sk/web/londyn-en/visa" TargetMode="External"/><Relationship Id="rId120" Type="http://schemas.openxmlformats.org/officeDocument/2006/relationships/image" Target="media/image26.jpg"/><Relationship Id="rId125" Type="http://schemas.openxmlformats.org/officeDocument/2006/relationships/header" Target="header1.xml"/><Relationship Id="rId7" Type="http://schemas.openxmlformats.org/officeDocument/2006/relationships/image" Target="media/image1.jpg"/><Relationship Id="rId71" Type="http://schemas.openxmlformats.org/officeDocument/2006/relationships/hyperlink" Target="https://uk.mfa.lt/uk/en/travel-and-residence/coming-to-lithuania/visas" TargetMode="External"/><Relationship Id="rId92" Type="http://schemas.openxmlformats.org/officeDocument/2006/relationships/image" Target="media/image20.jpg"/><Relationship Id="rId2" Type="http://schemas.openxmlformats.org/officeDocument/2006/relationships/styles" Target="styles.xml"/><Relationship Id="rId29" Type="http://schemas.openxmlformats.org/officeDocument/2006/relationships/hyperlink" Target="http://www.ambafrance-uk.org/Visas,21435" TargetMode="External"/><Relationship Id="rId24" Type="http://schemas.openxmlformats.org/officeDocument/2006/relationships/hyperlink" Target="http://www.finemb.org.uk/public/default.aspx?nodeid=37221&amp;contentlan=2&amp;culture=en-GB" TargetMode="External"/><Relationship Id="rId40" Type="http://schemas.openxmlformats.org/officeDocument/2006/relationships/hyperlink" Target="http://www.vfsglobal.com/hungary/uk/" TargetMode="External"/><Relationship Id="rId45" Type="http://schemas.openxmlformats.org/officeDocument/2006/relationships/hyperlink" Target="http://www.iceland.is/iceland-abroad/uk/consular-services/visas/" TargetMode="External"/><Relationship Id="rId66" Type="http://schemas.openxmlformats.org/officeDocument/2006/relationships/hyperlink" Target="https://uk.mfa.lt/uk/en/travel-and-residence/coming-to-lithuania/visas" TargetMode="External"/><Relationship Id="rId87" Type="http://schemas.openxmlformats.org/officeDocument/2006/relationships/hyperlink" Target="https://www.vfsglobal.com/Netherlands/UK/visa-services/index.html" TargetMode="External"/><Relationship Id="rId110" Type="http://schemas.openxmlformats.org/officeDocument/2006/relationships/image" Target="media/image24.jpg"/><Relationship Id="rId115" Type="http://schemas.openxmlformats.org/officeDocument/2006/relationships/image" Target="media/image25.jpg"/><Relationship Id="rId61" Type="http://schemas.openxmlformats.org/officeDocument/2006/relationships/hyperlink" Target="mailto:london.visa@eda.admin.ch" TargetMode="External"/><Relationship Id="rId82" Type="http://schemas.openxmlformats.org/officeDocument/2006/relationships/hyperlink" Target="https://foreignaffairs.gov.mt/en/Pages/Visa-Advice-for-Foreign-Nationals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6B87CD45</Template>
  <TotalTime>1</TotalTime>
  <Pages>10</Pages>
  <Words>3135</Words>
  <Characters>17873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SCHENGEN COUNTRIES AND THEIR CONTACT INFORMATION</vt:lpstr>
    </vt:vector>
  </TitlesOfParts>
  <Company>University of Sussex</Company>
  <LinksUpToDate>false</LinksUpToDate>
  <CharactersWithSpaces>20967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SCHENGEN COUNTRIES AND THEIR CONTACT INFORMATION</dc:title>
  <dc:subject/>
  <dc:creator>Nicola Short</dc:creator>
  <cp:keywords/>
  <dc:description/>
  <cp:lastModifiedBy>Adrian Imms</cp:lastModifiedBy>
  <cp:revision>2</cp:revision>
  <dcterms:created xsi:type="dcterms:W3CDTF">2019-08-19T14:16:00Z</dcterms:created>
  <dcterms:modified xsi:type="dcterms:W3CDTF">2019-08-19T14:16:00Z</dcterms:modified>
</cp:coreProperties>
</file>