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A120A3" w14:textId="5ECB416B" w:rsidR="00175487" w:rsidRDefault="00651A0B" w:rsidP="00D5474F">
      <w:pPr>
        <w:spacing w:after="0" w:line="240" w:lineRule="auto"/>
        <w:jc w:val="center"/>
        <w:rPr>
          <w:sz w:val="48"/>
          <w:u w:val="single"/>
        </w:rPr>
      </w:pPr>
      <w:bookmarkStart w:id="0" w:name="_GoBack"/>
      <w:bookmarkEnd w:id="0"/>
      <w:r>
        <w:rPr>
          <w:sz w:val="48"/>
          <w:u w:val="single"/>
        </w:rPr>
        <w:t xml:space="preserve">Purchase card Limit Increase </w:t>
      </w:r>
      <w:r w:rsidR="00175487" w:rsidRPr="00175487">
        <w:rPr>
          <w:sz w:val="48"/>
          <w:u w:val="single"/>
        </w:rPr>
        <w:t>Request Form</w:t>
      </w:r>
    </w:p>
    <w:p w14:paraId="3C719356" w14:textId="1CF0F648" w:rsidR="00F53806" w:rsidRDefault="00D5474F" w:rsidP="00F53806">
      <w:pPr>
        <w:spacing w:after="0" w:line="240" w:lineRule="auto"/>
        <w:rPr>
          <w:rStyle w:val="Hyperlink"/>
          <w:sz w:val="24"/>
          <w:szCs w:val="24"/>
          <w:u w:val="none"/>
        </w:rPr>
      </w:pPr>
      <w:r w:rsidRPr="00D5474F">
        <w:rPr>
          <w:sz w:val="24"/>
          <w:szCs w:val="24"/>
        </w:rPr>
        <w:t xml:space="preserve">Please complete all fields and once completed, please email the form to </w:t>
      </w:r>
      <w:hyperlink r:id="rId7" w:history="1">
        <w:r w:rsidR="00F53806" w:rsidRPr="002D42E8">
          <w:rPr>
            <w:rStyle w:val="Hyperlink"/>
            <w:sz w:val="24"/>
            <w:szCs w:val="24"/>
          </w:rPr>
          <w:t>purchasingcard@sussex.ac.uk</w:t>
        </w:r>
      </w:hyperlink>
    </w:p>
    <w:p w14:paraId="416DF896" w14:textId="6324FAE0" w:rsidR="00475BD4" w:rsidRPr="00FE6142" w:rsidRDefault="00475BD4" w:rsidP="00D71576">
      <w:pPr>
        <w:spacing w:after="0" w:line="240" w:lineRule="auto"/>
        <w:rPr>
          <w:b/>
          <w:sz w:val="18"/>
        </w:rPr>
      </w:pPr>
    </w:p>
    <w:tbl>
      <w:tblPr>
        <w:tblStyle w:val="TableGrid"/>
        <w:tblW w:w="0" w:type="auto"/>
        <w:tblInd w:w="-5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81"/>
        <w:gridCol w:w="4557"/>
        <w:gridCol w:w="1680"/>
      </w:tblGrid>
      <w:tr w:rsidR="00475BD4" w14:paraId="4E85F727" w14:textId="77777777" w:rsidTr="00F53806">
        <w:tc>
          <w:tcPr>
            <w:tcW w:w="9918" w:type="dxa"/>
            <w:gridSpan w:val="3"/>
            <w:shd w:val="clear" w:color="auto" w:fill="BFBFBF" w:themeFill="background1" w:themeFillShade="BF"/>
          </w:tcPr>
          <w:p w14:paraId="32E67792" w14:textId="77777777" w:rsidR="00475BD4" w:rsidRPr="00D62D27" w:rsidRDefault="00D62D27" w:rsidP="00D62D27">
            <w:pPr>
              <w:jc w:val="center"/>
              <w:rPr>
                <w:spacing w:val="20"/>
              </w:rPr>
            </w:pPr>
            <w:r w:rsidRPr="00D62D27">
              <w:rPr>
                <w:b/>
                <w:spacing w:val="20"/>
                <w:sz w:val="24"/>
              </w:rPr>
              <w:t>PLEASE COMPLETE IN BLOCK CAPITALS</w:t>
            </w:r>
            <w:r w:rsidRPr="00D62D27">
              <w:rPr>
                <w:spacing w:val="20"/>
                <w:sz w:val="24"/>
              </w:rPr>
              <w:t>.</w:t>
            </w:r>
          </w:p>
        </w:tc>
      </w:tr>
      <w:tr w:rsidR="00475BD4" w14:paraId="73672470" w14:textId="77777777" w:rsidTr="00F53806">
        <w:trPr>
          <w:trHeight w:val="340"/>
        </w:trPr>
        <w:tc>
          <w:tcPr>
            <w:tcW w:w="8238" w:type="dxa"/>
            <w:gridSpan w:val="2"/>
            <w:vAlign w:val="center"/>
          </w:tcPr>
          <w:p w14:paraId="04676837" w14:textId="77777777" w:rsidR="00475BD4" w:rsidRPr="00D71576" w:rsidRDefault="00D62D27" w:rsidP="00B9428E">
            <w:pPr>
              <w:rPr>
                <w:spacing w:val="10"/>
              </w:rPr>
            </w:pPr>
            <w:r>
              <w:rPr>
                <w:spacing w:val="10"/>
              </w:rPr>
              <w:t xml:space="preserve">   </w:t>
            </w:r>
            <w:r w:rsidR="00475BD4" w:rsidRPr="00D71576">
              <w:rPr>
                <w:spacing w:val="10"/>
              </w:rPr>
              <w:t>Title:</w:t>
            </w:r>
            <w:r w:rsidR="00B9428E">
              <w:rPr>
                <w:spacing w:val="10"/>
              </w:rPr>
              <w:t xml:space="preserve"> </w:t>
            </w:r>
            <w:r w:rsidR="00475BD4" w:rsidRPr="00D71576">
              <w:rPr>
                <w:spacing w:val="10"/>
              </w:rPr>
              <w:t xml:space="preserve"> </w:t>
            </w:r>
            <w:sdt>
              <w:sdtPr>
                <w:rPr>
                  <w:spacing w:val="10"/>
                </w:rPr>
                <w:id w:val="150644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0D59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Prof </w:t>
            </w:r>
            <w:r w:rsidR="00B9428E">
              <w:rPr>
                <w:spacing w:val="10"/>
              </w:rPr>
              <w:t xml:space="preserve"> </w:t>
            </w:r>
            <w:r>
              <w:rPr>
                <w:spacing w:val="10"/>
              </w:rPr>
              <w:t xml:space="preserve">  </w:t>
            </w:r>
            <w:r w:rsidR="00475BD4" w:rsidRPr="00D71576">
              <w:rPr>
                <w:spacing w:val="10"/>
              </w:rPr>
              <w:t xml:space="preserve"> </w:t>
            </w:r>
            <w:sdt>
              <w:sdtPr>
                <w:rPr>
                  <w:spacing w:val="10"/>
                </w:rPr>
                <w:id w:val="772750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5487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Dr</w:t>
            </w:r>
            <w:r w:rsidR="00B9428E">
              <w:rPr>
                <w:spacing w:val="10"/>
              </w:rPr>
              <w:t xml:space="preserve">   </w:t>
            </w:r>
            <w:r w:rsidR="00475BD4" w:rsidRPr="00D71576">
              <w:rPr>
                <w:spacing w:val="10"/>
              </w:rPr>
              <w:t xml:space="preserve">  </w:t>
            </w:r>
            <w:sdt>
              <w:sdtPr>
                <w:rPr>
                  <w:spacing w:val="10"/>
                </w:rPr>
                <w:id w:val="-404145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826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Mr </w:t>
            </w:r>
            <w:r w:rsidR="00B9428E">
              <w:rPr>
                <w:spacing w:val="10"/>
              </w:rPr>
              <w:t xml:space="preserve"> </w:t>
            </w:r>
            <w:r>
              <w:rPr>
                <w:spacing w:val="10"/>
              </w:rPr>
              <w:t xml:space="preserve">  </w:t>
            </w:r>
            <w:r w:rsidR="00475BD4" w:rsidRPr="00D71576">
              <w:rPr>
                <w:spacing w:val="10"/>
              </w:rPr>
              <w:t xml:space="preserve"> </w:t>
            </w:r>
            <w:sdt>
              <w:sdtPr>
                <w:rPr>
                  <w:spacing w:val="10"/>
                </w:rPr>
                <w:id w:val="1713224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9428E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Mrs</w:t>
            </w:r>
            <w:r w:rsidR="00B9428E">
              <w:rPr>
                <w:spacing w:val="10"/>
              </w:rPr>
              <w:t xml:space="preserve">  </w:t>
            </w:r>
            <w:r>
              <w:rPr>
                <w:spacing w:val="10"/>
              </w:rPr>
              <w:t xml:space="preserve"> </w:t>
            </w:r>
            <w:r w:rsidR="00475BD4" w:rsidRPr="00D71576">
              <w:rPr>
                <w:spacing w:val="10"/>
              </w:rPr>
              <w:t xml:space="preserve">  </w:t>
            </w:r>
            <w:sdt>
              <w:sdtPr>
                <w:rPr>
                  <w:spacing w:val="10"/>
                </w:rPr>
                <w:id w:val="-2007885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9428E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Ms</w:t>
            </w:r>
            <w:r w:rsidR="00B9428E">
              <w:rPr>
                <w:spacing w:val="10"/>
              </w:rPr>
              <w:t xml:space="preserve">          </w:t>
            </w:r>
            <w:r>
              <w:rPr>
                <w:spacing w:val="10"/>
              </w:rPr>
              <w:t xml:space="preserve">                         </w:t>
            </w:r>
            <w:r w:rsidR="00475BD4" w:rsidRPr="00D71576">
              <w:rPr>
                <w:spacing w:val="10"/>
              </w:rPr>
              <w:t xml:space="preserve">  Other</w:t>
            </w:r>
            <w:r w:rsidR="00D71576" w:rsidRPr="00D71576">
              <w:rPr>
                <w:spacing w:val="10"/>
              </w:rPr>
              <w:t>:</w:t>
            </w:r>
          </w:p>
        </w:tc>
        <w:tc>
          <w:tcPr>
            <w:tcW w:w="1680" w:type="dxa"/>
            <w:vAlign w:val="center"/>
          </w:tcPr>
          <w:p w14:paraId="0E15BFAE" w14:textId="77777777" w:rsidR="00475BD4" w:rsidRPr="00600DFF" w:rsidRDefault="00475BD4" w:rsidP="00D71576">
            <w:pPr>
              <w:rPr>
                <w:sz w:val="20"/>
              </w:rPr>
            </w:pPr>
          </w:p>
        </w:tc>
      </w:tr>
      <w:tr w:rsidR="008D0C31" w14:paraId="64F49DD8" w14:textId="77777777" w:rsidTr="00F53806">
        <w:trPr>
          <w:trHeight w:val="363"/>
        </w:trPr>
        <w:tc>
          <w:tcPr>
            <w:tcW w:w="3681" w:type="dxa"/>
            <w:shd w:val="clear" w:color="auto" w:fill="F2F2F2" w:themeFill="background1" w:themeFillShade="F2"/>
            <w:vAlign w:val="center"/>
          </w:tcPr>
          <w:p w14:paraId="56EDDFA9" w14:textId="77777777" w:rsidR="008D0C31" w:rsidRDefault="00175487" w:rsidP="00175487">
            <w:r>
              <w:t xml:space="preserve">Card Holder’s Name  </w:t>
            </w:r>
            <w:r w:rsidR="008D0C31">
              <w:t>First/middle/last):</w:t>
            </w:r>
          </w:p>
        </w:tc>
        <w:tc>
          <w:tcPr>
            <w:tcW w:w="6237" w:type="dxa"/>
            <w:gridSpan w:val="2"/>
            <w:vAlign w:val="center"/>
          </w:tcPr>
          <w:p w14:paraId="7EAA43B6" w14:textId="77777777" w:rsidR="008D0C31" w:rsidRPr="00600DFF" w:rsidRDefault="008D0C31" w:rsidP="00D71576">
            <w:pPr>
              <w:rPr>
                <w:sz w:val="20"/>
              </w:rPr>
            </w:pPr>
          </w:p>
        </w:tc>
      </w:tr>
      <w:tr w:rsidR="008D0C31" w14:paraId="60156367" w14:textId="77777777" w:rsidTr="00F53806">
        <w:trPr>
          <w:trHeight w:val="680"/>
        </w:trPr>
        <w:tc>
          <w:tcPr>
            <w:tcW w:w="3681" w:type="dxa"/>
            <w:shd w:val="clear" w:color="auto" w:fill="F2F2F2" w:themeFill="background1" w:themeFillShade="F2"/>
            <w:vAlign w:val="center"/>
          </w:tcPr>
          <w:p w14:paraId="175843B5" w14:textId="77777777" w:rsidR="008D0C31" w:rsidRDefault="00175487" w:rsidP="00D62D27">
            <w:pPr>
              <w:jc w:val="right"/>
            </w:pPr>
            <w:r w:rsidRPr="00175487">
              <w:t>Card Holder’s Staff ID/RESNO</w:t>
            </w:r>
          </w:p>
        </w:tc>
        <w:tc>
          <w:tcPr>
            <w:tcW w:w="6237" w:type="dxa"/>
            <w:gridSpan w:val="2"/>
            <w:vAlign w:val="center"/>
          </w:tcPr>
          <w:p w14:paraId="302A413C" w14:textId="77777777" w:rsidR="008D0C31" w:rsidRPr="00600DFF" w:rsidRDefault="008D0C31" w:rsidP="00D71576">
            <w:pPr>
              <w:rPr>
                <w:sz w:val="20"/>
              </w:rPr>
            </w:pPr>
          </w:p>
        </w:tc>
      </w:tr>
      <w:tr w:rsidR="008D0C31" w14:paraId="4980CC26" w14:textId="77777777" w:rsidTr="00F53806">
        <w:trPr>
          <w:trHeight w:val="363"/>
        </w:trPr>
        <w:tc>
          <w:tcPr>
            <w:tcW w:w="3681" w:type="dxa"/>
            <w:shd w:val="clear" w:color="auto" w:fill="F2F2F2" w:themeFill="background1" w:themeFillShade="F2"/>
            <w:vAlign w:val="center"/>
          </w:tcPr>
          <w:p w14:paraId="2F9340A2" w14:textId="282DA3DC" w:rsidR="008D0C31" w:rsidRDefault="00D90F4B" w:rsidP="00D62D27">
            <w:pPr>
              <w:jc w:val="right"/>
            </w:pPr>
            <w:r>
              <w:t>Card Number</w:t>
            </w:r>
            <w:r w:rsidR="00D5474F">
              <w:t xml:space="preserve"> </w:t>
            </w:r>
            <w:r w:rsidR="00D5474F" w:rsidRPr="00175487">
              <w:t>(last 8 digits)</w:t>
            </w:r>
            <w:r>
              <w:t xml:space="preserve"> </w:t>
            </w:r>
          </w:p>
        </w:tc>
        <w:tc>
          <w:tcPr>
            <w:tcW w:w="6237" w:type="dxa"/>
            <w:gridSpan w:val="2"/>
            <w:vAlign w:val="center"/>
          </w:tcPr>
          <w:p w14:paraId="3F235501" w14:textId="77777777" w:rsidR="008D0C31" w:rsidRPr="00600DFF" w:rsidRDefault="008D0C31" w:rsidP="00D71576">
            <w:pPr>
              <w:rPr>
                <w:sz w:val="20"/>
              </w:rPr>
            </w:pPr>
          </w:p>
        </w:tc>
      </w:tr>
    </w:tbl>
    <w:p w14:paraId="6D249DE7" w14:textId="77777777" w:rsidR="00D62D27" w:rsidRPr="00980386" w:rsidRDefault="00D62D27" w:rsidP="00D71576">
      <w:pPr>
        <w:spacing w:after="0" w:line="240" w:lineRule="auto"/>
        <w:rPr>
          <w:b/>
          <w:sz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686"/>
        <w:gridCol w:w="6237"/>
      </w:tblGrid>
      <w:tr w:rsidR="00175487" w14:paraId="5C27316F" w14:textId="77777777" w:rsidTr="00F53806">
        <w:trPr>
          <w:trHeight w:val="360"/>
        </w:trPr>
        <w:tc>
          <w:tcPr>
            <w:tcW w:w="3686" w:type="dxa"/>
            <w:vAlign w:val="center"/>
          </w:tcPr>
          <w:p w14:paraId="30CA876D" w14:textId="77777777" w:rsidR="00175487" w:rsidRPr="006C5357" w:rsidRDefault="00175487" w:rsidP="00D62D27">
            <w:r w:rsidRPr="006C5357">
              <w:t>Email Address:</w:t>
            </w:r>
          </w:p>
        </w:tc>
        <w:tc>
          <w:tcPr>
            <w:tcW w:w="6237" w:type="dxa"/>
            <w:vAlign w:val="center"/>
          </w:tcPr>
          <w:p w14:paraId="64BA38A3" w14:textId="77777777" w:rsidR="00175487" w:rsidRDefault="00175487" w:rsidP="00D62D27">
            <w:pPr>
              <w:rPr>
                <w:sz w:val="20"/>
              </w:rPr>
            </w:pPr>
          </w:p>
          <w:p w14:paraId="571BAF76" w14:textId="77777777" w:rsidR="00175487" w:rsidRPr="00600DFF" w:rsidRDefault="00175487" w:rsidP="00D62D27">
            <w:pPr>
              <w:rPr>
                <w:sz w:val="20"/>
              </w:rPr>
            </w:pPr>
          </w:p>
        </w:tc>
      </w:tr>
    </w:tbl>
    <w:p w14:paraId="7AE7CD97" w14:textId="57BAB7FF" w:rsidR="00F86299" w:rsidRDefault="00F86299" w:rsidP="00B7259B">
      <w:pPr>
        <w:spacing w:after="0" w:line="240" w:lineRule="auto"/>
      </w:pPr>
    </w:p>
    <w:p w14:paraId="59F431F4" w14:textId="0D4B50B3" w:rsidR="00B7259B" w:rsidRPr="00B7259B" w:rsidRDefault="00B7259B" w:rsidP="00B7259B">
      <w:pPr>
        <w:spacing w:after="0" w:line="240" w:lineRule="auto"/>
        <w:rPr>
          <w:b/>
        </w:rPr>
      </w:pPr>
      <w:r w:rsidRPr="00B7259B">
        <w:rPr>
          <w:b/>
        </w:rPr>
        <w:t xml:space="preserve">Please choose from the tiers below or get in touch if you feel these </w:t>
      </w:r>
      <w:r w:rsidR="002552B6" w:rsidRPr="002552B6">
        <w:rPr>
          <w:b/>
        </w:rPr>
        <w:t>do not cover your needs</w:t>
      </w:r>
    </w:p>
    <w:p w14:paraId="082D3AA2" w14:textId="77777777" w:rsidR="00175487" w:rsidRDefault="00175487" w:rsidP="00D71576">
      <w:pPr>
        <w:spacing w:after="0" w:line="240" w:lineRule="auto"/>
        <w:rPr>
          <w:sz w:val="6"/>
        </w:rPr>
      </w:pPr>
    </w:p>
    <w:p w14:paraId="4A2F0163" w14:textId="77777777" w:rsidR="00B7259B" w:rsidRDefault="00B7259B" w:rsidP="00D71576">
      <w:pPr>
        <w:spacing w:after="0" w:line="240" w:lineRule="auto"/>
        <w:rPr>
          <w:sz w:val="6"/>
        </w:rPr>
      </w:pPr>
    </w:p>
    <w:p w14:paraId="08551713" w14:textId="77777777" w:rsidR="00B7259B" w:rsidRDefault="00B7259B" w:rsidP="00D71576">
      <w:pPr>
        <w:spacing w:after="0" w:line="240" w:lineRule="auto"/>
        <w:rPr>
          <w:sz w:val="6"/>
        </w:rPr>
      </w:pPr>
    </w:p>
    <w:tbl>
      <w:tblPr>
        <w:tblStyle w:val="TableGrid"/>
        <w:tblW w:w="0" w:type="auto"/>
        <w:tblInd w:w="3" w:type="dxa"/>
        <w:tblLook w:val="04A0" w:firstRow="1" w:lastRow="0" w:firstColumn="1" w:lastColumn="0" w:noHBand="0" w:noVBand="1"/>
      </w:tblPr>
      <w:tblGrid>
        <w:gridCol w:w="1035"/>
        <w:gridCol w:w="1906"/>
        <w:gridCol w:w="1411"/>
        <w:gridCol w:w="1718"/>
        <w:gridCol w:w="1577"/>
      </w:tblGrid>
      <w:tr w:rsidR="00B7259B" w:rsidRPr="00B7259B" w14:paraId="43A97D87" w14:textId="77777777" w:rsidTr="002552B6">
        <w:trPr>
          <w:trHeight w:val="710"/>
        </w:trPr>
        <w:tc>
          <w:tcPr>
            <w:tcW w:w="1035" w:type="dxa"/>
          </w:tcPr>
          <w:p w14:paraId="4362DACA" w14:textId="77777777" w:rsidR="00B7259B" w:rsidRPr="00B7259B" w:rsidRDefault="00B7259B" w:rsidP="00B7259B">
            <w:r w:rsidRPr="00B7259B">
              <w:rPr>
                <w:b/>
              </w:rPr>
              <w:t>Leve</w:t>
            </w:r>
            <w:r w:rsidRPr="00B7259B">
              <w:t>l</w:t>
            </w:r>
          </w:p>
        </w:tc>
        <w:tc>
          <w:tcPr>
            <w:tcW w:w="1906" w:type="dxa"/>
          </w:tcPr>
          <w:p w14:paraId="42705BA3" w14:textId="77777777" w:rsidR="00B7259B" w:rsidRPr="00B7259B" w:rsidRDefault="00B7259B" w:rsidP="00B7259B">
            <w:pPr>
              <w:rPr>
                <w:b/>
              </w:rPr>
            </w:pPr>
            <w:r w:rsidRPr="00B7259B">
              <w:rPr>
                <w:b/>
              </w:rPr>
              <w:t>Single Transaction Limit</w:t>
            </w:r>
          </w:p>
        </w:tc>
        <w:tc>
          <w:tcPr>
            <w:tcW w:w="1411" w:type="dxa"/>
          </w:tcPr>
          <w:p w14:paraId="6B785766" w14:textId="77777777" w:rsidR="00B7259B" w:rsidRPr="00B7259B" w:rsidRDefault="00B7259B" w:rsidP="00B7259B">
            <w:pPr>
              <w:rPr>
                <w:b/>
              </w:rPr>
            </w:pPr>
            <w:r w:rsidRPr="00B7259B">
              <w:rPr>
                <w:b/>
              </w:rPr>
              <w:t>Monthly Credit Limit</w:t>
            </w:r>
          </w:p>
        </w:tc>
        <w:tc>
          <w:tcPr>
            <w:tcW w:w="1718" w:type="dxa"/>
          </w:tcPr>
          <w:p w14:paraId="02BDE66F" w14:textId="77777777" w:rsidR="00B7259B" w:rsidRPr="00B7259B" w:rsidRDefault="00B7259B" w:rsidP="00B7259B">
            <w:pPr>
              <w:rPr>
                <w:b/>
              </w:rPr>
            </w:pPr>
            <w:r w:rsidRPr="00B7259B">
              <w:rPr>
                <w:b/>
              </w:rPr>
              <w:t>Indicative Usage</w:t>
            </w:r>
          </w:p>
        </w:tc>
        <w:tc>
          <w:tcPr>
            <w:tcW w:w="1577" w:type="dxa"/>
          </w:tcPr>
          <w:p w14:paraId="4A3DE5E6" w14:textId="77777777" w:rsidR="00B7259B" w:rsidRPr="00B7259B" w:rsidRDefault="00B7259B" w:rsidP="00B7259B">
            <w:pPr>
              <w:rPr>
                <w:b/>
              </w:rPr>
            </w:pPr>
            <w:r w:rsidRPr="00B7259B">
              <w:rPr>
                <w:b/>
              </w:rPr>
              <w:t xml:space="preserve">Select Level </w:t>
            </w:r>
          </w:p>
        </w:tc>
      </w:tr>
      <w:tr w:rsidR="00B7259B" w:rsidRPr="00B7259B" w14:paraId="4E294659" w14:textId="77777777" w:rsidTr="002552B6">
        <w:trPr>
          <w:trHeight w:val="579"/>
        </w:trPr>
        <w:tc>
          <w:tcPr>
            <w:tcW w:w="1035" w:type="dxa"/>
          </w:tcPr>
          <w:p w14:paraId="58416DC5" w14:textId="77777777" w:rsidR="00B7259B" w:rsidRPr="00B7259B" w:rsidRDefault="00B7259B" w:rsidP="00B7259B">
            <w:r w:rsidRPr="00B7259B">
              <w:t>1</w:t>
            </w:r>
          </w:p>
        </w:tc>
        <w:tc>
          <w:tcPr>
            <w:tcW w:w="1906" w:type="dxa"/>
          </w:tcPr>
          <w:p w14:paraId="611D1494" w14:textId="77777777" w:rsidR="00B7259B" w:rsidRPr="00B7259B" w:rsidRDefault="00B7259B" w:rsidP="00B7259B">
            <w:r w:rsidRPr="00B7259B">
              <w:t>£1,000</w:t>
            </w:r>
          </w:p>
        </w:tc>
        <w:tc>
          <w:tcPr>
            <w:tcW w:w="1411" w:type="dxa"/>
          </w:tcPr>
          <w:p w14:paraId="33AB4ED4" w14:textId="77777777" w:rsidR="00B7259B" w:rsidRPr="00B7259B" w:rsidRDefault="00B7259B" w:rsidP="00B7259B">
            <w:r w:rsidRPr="00B7259B">
              <w:t>£5000</w:t>
            </w:r>
          </w:p>
        </w:tc>
        <w:tc>
          <w:tcPr>
            <w:tcW w:w="1718" w:type="dxa"/>
          </w:tcPr>
          <w:p w14:paraId="4DFBE56B" w14:textId="77777777" w:rsidR="00B7259B" w:rsidRPr="00B7259B" w:rsidRDefault="00B7259B" w:rsidP="00B7259B">
            <w:r w:rsidRPr="00B7259B">
              <w:t>Standard use</w:t>
            </w:r>
          </w:p>
        </w:tc>
        <w:tc>
          <w:tcPr>
            <w:tcW w:w="1577" w:type="dxa"/>
          </w:tcPr>
          <w:p w14:paraId="539D21DF" w14:textId="77777777" w:rsidR="00B7259B" w:rsidRPr="00B7259B" w:rsidRDefault="00B7259B" w:rsidP="00B7259B"/>
        </w:tc>
      </w:tr>
      <w:tr w:rsidR="00B7259B" w:rsidRPr="00B7259B" w14:paraId="1A7A9FCE" w14:textId="77777777" w:rsidTr="002552B6">
        <w:trPr>
          <w:trHeight w:val="562"/>
        </w:trPr>
        <w:tc>
          <w:tcPr>
            <w:tcW w:w="1035" w:type="dxa"/>
          </w:tcPr>
          <w:p w14:paraId="207C921C" w14:textId="77777777" w:rsidR="00B7259B" w:rsidRPr="00B7259B" w:rsidRDefault="00B7259B" w:rsidP="00B7259B">
            <w:r w:rsidRPr="00B7259B">
              <w:t>2</w:t>
            </w:r>
          </w:p>
        </w:tc>
        <w:tc>
          <w:tcPr>
            <w:tcW w:w="1906" w:type="dxa"/>
          </w:tcPr>
          <w:p w14:paraId="65FE047A" w14:textId="77777777" w:rsidR="00B7259B" w:rsidRPr="00B7259B" w:rsidRDefault="00B7259B" w:rsidP="00B7259B">
            <w:r w:rsidRPr="00B7259B">
              <w:t>£2,500</w:t>
            </w:r>
          </w:p>
        </w:tc>
        <w:tc>
          <w:tcPr>
            <w:tcW w:w="1411" w:type="dxa"/>
          </w:tcPr>
          <w:p w14:paraId="5CFEA106" w14:textId="77777777" w:rsidR="00B7259B" w:rsidRPr="00B7259B" w:rsidRDefault="00B7259B" w:rsidP="00B7259B">
            <w:r w:rsidRPr="00B7259B">
              <w:t>£10,000</w:t>
            </w:r>
          </w:p>
        </w:tc>
        <w:tc>
          <w:tcPr>
            <w:tcW w:w="1718" w:type="dxa"/>
          </w:tcPr>
          <w:p w14:paraId="2F7441D1" w14:textId="77777777" w:rsidR="00B7259B" w:rsidRPr="00B7259B" w:rsidRDefault="00B7259B" w:rsidP="00B7259B">
            <w:r w:rsidRPr="00B7259B">
              <w:t>Significant use</w:t>
            </w:r>
          </w:p>
        </w:tc>
        <w:tc>
          <w:tcPr>
            <w:tcW w:w="1577" w:type="dxa"/>
          </w:tcPr>
          <w:p w14:paraId="1A0DB237" w14:textId="77777777" w:rsidR="00B7259B" w:rsidRPr="00B7259B" w:rsidRDefault="00B7259B" w:rsidP="00B7259B"/>
        </w:tc>
      </w:tr>
      <w:tr w:rsidR="00B7259B" w:rsidRPr="00B7259B" w14:paraId="45E42B56" w14:textId="77777777" w:rsidTr="002552B6">
        <w:trPr>
          <w:trHeight w:val="562"/>
        </w:trPr>
        <w:tc>
          <w:tcPr>
            <w:tcW w:w="1035" w:type="dxa"/>
          </w:tcPr>
          <w:p w14:paraId="6D5161AC" w14:textId="77777777" w:rsidR="00B7259B" w:rsidRPr="00B7259B" w:rsidRDefault="00657775" w:rsidP="00B7259B">
            <w:r>
              <w:t xml:space="preserve"> </w:t>
            </w:r>
            <w:r w:rsidR="00B7259B" w:rsidRPr="00B7259B">
              <w:t>2</w:t>
            </w:r>
          </w:p>
        </w:tc>
        <w:tc>
          <w:tcPr>
            <w:tcW w:w="1906" w:type="dxa"/>
          </w:tcPr>
          <w:p w14:paraId="661CFA65" w14:textId="77777777" w:rsidR="00B7259B" w:rsidRPr="00B7259B" w:rsidRDefault="00B7259B" w:rsidP="00B7259B">
            <w:r w:rsidRPr="00B7259B">
              <w:t>£5,000</w:t>
            </w:r>
          </w:p>
        </w:tc>
        <w:tc>
          <w:tcPr>
            <w:tcW w:w="1411" w:type="dxa"/>
          </w:tcPr>
          <w:p w14:paraId="00BED8BA" w14:textId="77777777" w:rsidR="00B7259B" w:rsidRPr="00B7259B" w:rsidRDefault="00B7259B" w:rsidP="00B7259B">
            <w:r w:rsidRPr="00B7259B">
              <w:t>£15,000</w:t>
            </w:r>
          </w:p>
        </w:tc>
        <w:tc>
          <w:tcPr>
            <w:tcW w:w="1718" w:type="dxa"/>
          </w:tcPr>
          <w:p w14:paraId="348CF77E" w14:textId="77777777" w:rsidR="00B7259B" w:rsidRPr="00B7259B" w:rsidRDefault="00B7259B" w:rsidP="00B7259B">
            <w:r w:rsidRPr="00B7259B">
              <w:t>Heavy use</w:t>
            </w:r>
          </w:p>
        </w:tc>
        <w:tc>
          <w:tcPr>
            <w:tcW w:w="1577" w:type="dxa"/>
          </w:tcPr>
          <w:p w14:paraId="1EFF5ECA" w14:textId="77777777" w:rsidR="00B7259B" w:rsidRPr="00B7259B" w:rsidRDefault="00B7259B" w:rsidP="00B7259B"/>
        </w:tc>
      </w:tr>
    </w:tbl>
    <w:p w14:paraId="0C16FC1F" w14:textId="0598F34E" w:rsidR="00F86299" w:rsidRDefault="00F86299" w:rsidP="00D71576">
      <w:pPr>
        <w:spacing w:after="0" w:line="240" w:lineRule="auto"/>
      </w:pPr>
    </w:p>
    <w:p w14:paraId="75F3DB69" w14:textId="77777777" w:rsidR="00F86299" w:rsidRDefault="00F86299" w:rsidP="00F86299">
      <w:r w:rsidRPr="00804369">
        <w:t xml:space="preserve">Please ensure you state the </w:t>
      </w:r>
      <w:r w:rsidRPr="00804369">
        <w:rPr>
          <w:b/>
          <w:bCs/>
        </w:rPr>
        <w:t>reason for the increase</w:t>
      </w:r>
      <w:r>
        <w:rPr>
          <w:b/>
          <w:bCs/>
        </w:rPr>
        <w:t xml:space="preserve"> below</w:t>
      </w:r>
      <w:r w:rsidRPr="00804369">
        <w:t xml:space="preserve">, the </w:t>
      </w:r>
      <w:r w:rsidRPr="00804369">
        <w:rPr>
          <w:b/>
          <w:bCs/>
        </w:rPr>
        <w:t>value of the increase</w:t>
      </w:r>
      <w:r w:rsidRPr="00804369">
        <w:t xml:space="preserve">, and whether this is </w:t>
      </w:r>
      <w:r w:rsidRPr="00804369">
        <w:rPr>
          <w:b/>
          <w:bCs/>
        </w:rPr>
        <w:t>temporary or permanent</w:t>
      </w:r>
      <w:r w:rsidRPr="00804369">
        <w:t>. If it is to be a temporary increase, please also indicate when you wish it to revert back to the original limit.</w:t>
      </w:r>
      <w:r>
        <w:t xml:space="preserve"> Limits revert on 28</w:t>
      </w:r>
      <w:r w:rsidRPr="00357A39">
        <w:rPr>
          <w:vertAlign w:val="superscript"/>
        </w:rPr>
        <w:t>th</w:t>
      </w:r>
      <w:r>
        <w:t xml:space="preserve"> of the month so please bear this in mind when choosing your date.</w:t>
      </w:r>
    </w:p>
    <w:p w14:paraId="27353B17" w14:textId="77777777" w:rsidR="00F86299" w:rsidRDefault="00F86299" w:rsidP="00F86299">
      <w:r w:rsidRPr="00B7259B">
        <w:rPr>
          <w:b/>
        </w:rPr>
        <w:t>Justification: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15"/>
      </w:tblGrid>
      <w:tr w:rsidR="00F86299" w14:paraId="4B1BEA4F" w14:textId="77777777" w:rsidTr="002552B6">
        <w:trPr>
          <w:trHeight w:val="2667"/>
        </w:trPr>
        <w:tc>
          <w:tcPr>
            <w:tcW w:w="10015" w:type="dxa"/>
          </w:tcPr>
          <w:p w14:paraId="6C09B2C4" w14:textId="77777777" w:rsidR="00F86299" w:rsidRDefault="00F86299" w:rsidP="00C6554D"/>
        </w:tc>
      </w:tr>
    </w:tbl>
    <w:p w14:paraId="14A89EA0" w14:textId="49E275CD" w:rsidR="003D0664" w:rsidRDefault="003D0664" w:rsidP="003D0664">
      <w:pPr>
        <w:spacing w:after="0" w:line="240" w:lineRule="auto"/>
      </w:pPr>
      <w:r w:rsidRPr="006F7F8B">
        <w:rPr>
          <w:sz w:val="24"/>
        </w:rPr>
        <w:t>I confirm that I have read and und</w:t>
      </w:r>
      <w:r>
        <w:rPr>
          <w:sz w:val="24"/>
        </w:rPr>
        <w:t xml:space="preserve">erstand the </w:t>
      </w:r>
      <w:hyperlink r:id="rId8" w:history="1">
        <w:r w:rsidRPr="00C45823">
          <w:rPr>
            <w:rStyle w:val="Hyperlink"/>
            <w:b/>
            <w:sz w:val="24"/>
          </w:rPr>
          <w:t>University of Sussex Purchasing Policy</w:t>
        </w:r>
      </w:hyperlink>
      <w:r w:rsidRPr="00C45823">
        <w:t>.</w:t>
      </w:r>
      <w:r>
        <w:t xml:space="preserve"> </w:t>
      </w:r>
      <w:sdt>
        <w:sdtPr>
          <w:rPr>
            <w:sz w:val="36"/>
          </w:rPr>
          <w:id w:val="17302661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36"/>
            </w:rPr>
            <w:t>☐</w:t>
          </w:r>
        </w:sdtContent>
      </w:sdt>
    </w:p>
    <w:p w14:paraId="2BA91271" w14:textId="77777777" w:rsidR="00651A0B" w:rsidRDefault="00651A0B" w:rsidP="00D71576">
      <w:pPr>
        <w:spacing w:after="0" w:line="240" w:lineRule="auto"/>
        <w:rPr>
          <w:sz w:val="8"/>
        </w:rPr>
      </w:pPr>
    </w:p>
    <w:p w14:paraId="10354F99" w14:textId="77777777" w:rsidR="00651A0B" w:rsidRPr="0095578A" w:rsidRDefault="00651A0B" w:rsidP="00D71576">
      <w:pPr>
        <w:spacing w:after="0" w:line="240" w:lineRule="auto"/>
        <w:rPr>
          <w:sz w:val="8"/>
        </w:rPr>
      </w:pPr>
    </w:p>
    <w:tbl>
      <w:tblPr>
        <w:tblStyle w:val="TableGrid"/>
        <w:tblW w:w="10090" w:type="dxa"/>
        <w:tblLook w:val="04A0" w:firstRow="1" w:lastRow="0" w:firstColumn="1" w:lastColumn="0" w:noHBand="0" w:noVBand="1"/>
      </w:tblPr>
      <w:tblGrid>
        <w:gridCol w:w="2519"/>
        <w:gridCol w:w="7571"/>
      </w:tblGrid>
      <w:tr w:rsidR="001C1047" w14:paraId="40C83122" w14:textId="77777777" w:rsidTr="002A79BC">
        <w:trPr>
          <w:trHeight w:val="253"/>
        </w:trPr>
        <w:tc>
          <w:tcPr>
            <w:tcW w:w="2519" w:type="dxa"/>
            <w:shd w:val="clear" w:color="auto" w:fill="D9D9D9" w:themeFill="background1" w:themeFillShade="D9"/>
            <w:vAlign w:val="center"/>
          </w:tcPr>
          <w:p w14:paraId="683B4C30" w14:textId="77777777" w:rsidR="001C1047" w:rsidRPr="00780DA6" w:rsidRDefault="001C1047" w:rsidP="002A79BC">
            <w:pPr>
              <w:jc w:val="center"/>
              <w:rPr>
                <w:b/>
              </w:rPr>
            </w:pPr>
            <w:r w:rsidRPr="00780DA6">
              <w:rPr>
                <w:b/>
              </w:rPr>
              <w:t>Date completed:</w:t>
            </w:r>
          </w:p>
        </w:tc>
        <w:tc>
          <w:tcPr>
            <w:tcW w:w="7571" w:type="dxa"/>
            <w:shd w:val="clear" w:color="auto" w:fill="D9D9D9" w:themeFill="background1" w:themeFillShade="D9"/>
            <w:vAlign w:val="center"/>
          </w:tcPr>
          <w:p w14:paraId="45E6C2B3" w14:textId="77777777" w:rsidR="001C1047" w:rsidRPr="004F2428" w:rsidRDefault="00B7259B" w:rsidP="00780DA6">
            <w:pPr>
              <w:rPr>
                <w:b/>
              </w:rPr>
            </w:pPr>
            <w:r>
              <w:rPr>
                <w:b/>
              </w:rPr>
              <w:t>Applicant’s signature</w:t>
            </w:r>
            <w:r w:rsidR="00780DA6">
              <w:rPr>
                <w:b/>
              </w:rPr>
              <w:t>:</w:t>
            </w:r>
            <w:r w:rsidR="004F2428">
              <w:rPr>
                <w:b/>
              </w:rPr>
              <w:t xml:space="preserve"> </w:t>
            </w:r>
            <w:r w:rsidR="001C1047" w:rsidRPr="00780DA6">
              <w:rPr>
                <w:sz w:val="20"/>
              </w:rPr>
              <w:t>Please note that an ORIGINAL signature is required.</w:t>
            </w:r>
          </w:p>
        </w:tc>
      </w:tr>
      <w:tr w:rsidR="001C1047" w14:paraId="5AD0C6B6" w14:textId="77777777" w:rsidTr="002A79BC">
        <w:trPr>
          <w:trHeight w:val="247"/>
        </w:trPr>
        <w:tc>
          <w:tcPr>
            <w:tcW w:w="2519" w:type="dxa"/>
            <w:vAlign w:val="center"/>
          </w:tcPr>
          <w:p w14:paraId="5B11B29A" w14:textId="77777777"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7571" w:type="dxa"/>
            <w:vAlign w:val="center"/>
          </w:tcPr>
          <w:p w14:paraId="50FDA233" w14:textId="77777777" w:rsidR="001C1047" w:rsidRDefault="001C1047" w:rsidP="00780DA6">
            <w:pPr>
              <w:rPr>
                <w:sz w:val="20"/>
              </w:rPr>
            </w:pPr>
          </w:p>
          <w:p w14:paraId="2D4459B7" w14:textId="77777777" w:rsidR="002854A6" w:rsidRDefault="002854A6" w:rsidP="00780DA6">
            <w:pPr>
              <w:rPr>
                <w:sz w:val="20"/>
              </w:rPr>
            </w:pPr>
          </w:p>
          <w:p w14:paraId="32329D7E" w14:textId="77777777" w:rsidR="002854A6" w:rsidRPr="00600DFF" w:rsidRDefault="002854A6" w:rsidP="00780DA6">
            <w:pPr>
              <w:rPr>
                <w:sz w:val="20"/>
              </w:rPr>
            </w:pPr>
          </w:p>
        </w:tc>
      </w:tr>
    </w:tbl>
    <w:p w14:paraId="16640917" w14:textId="77777777" w:rsidR="007D47DB" w:rsidRPr="00516D64" w:rsidRDefault="00B7259B" w:rsidP="002A79BC">
      <w:pPr>
        <w:rPr>
          <w:b/>
        </w:rPr>
      </w:pPr>
      <w:r>
        <w:rPr>
          <w:b/>
        </w:rPr>
        <w:t>To be completed by</w:t>
      </w:r>
      <w:r w:rsidRPr="00B7259B">
        <w:rPr>
          <w:rFonts w:ascii="Arial" w:eastAsia="Times New Roman" w:hAnsi="Arial" w:cs="Times New Roman"/>
          <w:szCs w:val="24"/>
        </w:rPr>
        <w:t xml:space="preserve"> </w:t>
      </w:r>
      <w:r w:rsidRPr="00B7259B">
        <w:rPr>
          <w:b/>
        </w:rPr>
        <w:t xml:space="preserve">Head of School/Director of Professional </w:t>
      </w:r>
      <w:r w:rsidR="004B05EA" w:rsidRPr="00B7259B">
        <w:rPr>
          <w:b/>
        </w:rPr>
        <w:t>Services</w:t>
      </w:r>
      <w:r w:rsidR="004B05EA">
        <w:rPr>
          <w:b/>
        </w:rPr>
        <w:t xml:space="preserve">: </w:t>
      </w:r>
      <w:r w:rsidR="004B05EA" w:rsidRPr="00780DA6">
        <w:rPr>
          <w:sz w:val="20"/>
        </w:rPr>
        <w:t>Please note that an ORIGINAL signature is required.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59"/>
        <w:gridCol w:w="7501"/>
      </w:tblGrid>
      <w:tr w:rsidR="001C1047" w14:paraId="4AF5C204" w14:textId="77777777" w:rsidTr="002552B6">
        <w:trPr>
          <w:trHeight w:val="655"/>
        </w:trPr>
        <w:tc>
          <w:tcPr>
            <w:tcW w:w="2559" w:type="dxa"/>
            <w:shd w:val="clear" w:color="auto" w:fill="FBFBFB"/>
            <w:vAlign w:val="center"/>
          </w:tcPr>
          <w:p w14:paraId="16BD6A16" w14:textId="77777777" w:rsidR="00B7259B" w:rsidRPr="00B7259B" w:rsidRDefault="00B7259B" w:rsidP="00B7259B">
            <w:pPr>
              <w:contextualSpacing/>
              <w:rPr>
                <w:rFonts w:eastAsia="Times New Roman" w:cs="Times New Roman"/>
                <w:b/>
                <w:szCs w:val="24"/>
              </w:rPr>
            </w:pPr>
            <w:r w:rsidRPr="00B7259B">
              <w:rPr>
                <w:rFonts w:eastAsia="Times New Roman" w:cs="Times New Roman"/>
                <w:b/>
                <w:szCs w:val="24"/>
              </w:rPr>
              <w:t>Head of School/Director of Professional Services</w:t>
            </w:r>
          </w:p>
          <w:p w14:paraId="7B9B8057" w14:textId="77777777" w:rsidR="001C1047" w:rsidRPr="006C5357" w:rsidRDefault="001C1047" w:rsidP="00780DA6">
            <w:pPr>
              <w:rPr>
                <w:sz w:val="20"/>
              </w:rPr>
            </w:pPr>
          </w:p>
        </w:tc>
        <w:tc>
          <w:tcPr>
            <w:tcW w:w="7501" w:type="dxa"/>
            <w:shd w:val="clear" w:color="auto" w:fill="FBFBFB"/>
            <w:vAlign w:val="center"/>
          </w:tcPr>
          <w:p w14:paraId="17978C35" w14:textId="77777777" w:rsidR="00B7259B" w:rsidRPr="006C5357" w:rsidRDefault="00090B4C" w:rsidP="00B7259B">
            <w:r>
              <w:t>Sign and Date</w:t>
            </w:r>
            <w:r w:rsidR="00B7259B" w:rsidRPr="006C5357">
              <w:t>:</w:t>
            </w:r>
          </w:p>
          <w:p w14:paraId="2BEA97CF" w14:textId="77777777" w:rsidR="00B7259B" w:rsidRPr="006C5357" w:rsidRDefault="00B7259B" w:rsidP="00B7259B"/>
          <w:p w14:paraId="513A1506" w14:textId="0FCE114B" w:rsidR="00B7259B" w:rsidRPr="006C5357" w:rsidRDefault="00B7259B" w:rsidP="00B7259B"/>
          <w:p w14:paraId="3C4555B5" w14:textId="77777777" w:rsidR="001C1047" w:rsidRPr="00600DFF" w:rsidRDefault="00B7259B" w:rsidP="00B7259B">
            <w:pPr>
              <w:rPr>
                <w:sz w:val="20"/>
              </w:rPr>
            </w:pPr>
            <w:r w:rsidRPr="006C5357">
              <w:t>Print Name:</w:t>
            </w:r>
          </w:p>
        </w:tc>
      </w:tr>
    </w:tbl>
    <w:p w14:paraId="5120F54F" w14:textId="77777777" w:rsidR="006A52C4" w:rsidRPr="006A52C4" w:rsidRDefault="006A52C4" w:rsidP="00900950">
      <w:pPr>
        <w:pStyle w:val="Footer"/>
        <w:rPr>
          <w:color w:val="A6A6A6" w:themeColor="background1" w:themeShade="A6"/>
          <w:sz w:val="20"/>
          <w:szCs w:val="21"/>
        </w:rPr>
      </w:pPr>
    </w:p>
    <w:sectPr w:rsidR="006A52C4" w:rsidRPr="006A52C4" w:rsidSect="009B63BD">
      <w:headerReference w:type="default" r:id="rId9"/>
      <w:pgSz w:w="11906" w:h="16838"/>
      <w:pgMar w:top="680" w:right="510" w:bottom="510" w:left="510" w:header="56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7F2C55" w14:textId="77777777" w:rsidR="002854A6" w:rsidRDefault="002854A6" w:rsidP="000C05C7">
      <w:pPr>
        <w:spacing w:after="0" w:line="240" w:lineRule="auto"/>
      </w:pPr>
      <w:r>
        <w:separator/>
      </w:r>
    </w:p>
  </w:endnote>
  <w:endnote w:type="continuationSeparator" w:id="0">
    <w:p w14:paraId="4375C369" w14:textId="77777777" w:rsidR="002854A6" w:rsidRDefault="002854A6" w:rsidP="000C0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C93A7D" w14:textId="77777777" w:rsidR="002854A6" w:rsidRDefault="002854A6" w:rsidP="000C05C7">
      <w:pPr>
        <w:spacing w:after="0" w:line="240" w:lineRule="auto"/>
      </w:pPr>
      <w:r>
        <w:separator/>
      </w:r>
    </w:p>
  </w:footnote>
  <w:footnote w:type="continuationSeparator" w:id="0">
    <w:p w14:paraId="44C0DEFD" w14:textId="77777777" w:rsidR="002854A6" w:rsidRDefault="002854A6" w:rsidP="000C05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B29623" w14:textId="77777777" w:rsidR="00175487" w:rsidRDefault="00175487">
    <w:pPr>
      <w:pStyle w:val="Header"/>
    </w:pPr>
  </w:p>
  <w:p w14:paraId="393672E4" w14:textId="77777777" w:rsidR="00175487" w:rsidRDefault="001754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26B14"/>
    <w:multiLevelType w:val="hybridMultilevel"/>
    <w:tmpl w:val="533690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DA31D2"/>
    <w:multiLevelType w:val="hybridMultilevel"/>
    <w:tmpl w:val="EA0EB28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4D1876"/>
    <w:multiLevelType w:val="hybridMultilevel"/>
    <w:tmpl w:val="5754BD28"/>
    <w:lvl w:ilvl="0" w:tplc="61B2873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9C099F"/>
    <w:multiLevelType w:val="hybridMultilevel"/>
    <w:tmpl w:val="6B425C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2B5A97"/>
    <w:multiLevelType w:val="hybridMultilevel"/>
    <w:tmpl w:val="4E880BA4"/>
    <w:lvl w:ilvl="0" w:tplc="11CE7FD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8265F0"/>
    <w:multiLevelType w:val="hybridMultilevel"/>
    <w:tmpl w:val="4B347AD8"/>
    <w:lvl w:ilvl="0" w:tplc="5404A5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B08"/>
    <w:rsid w:val="00000B08"/>
    <w:rsid w:val="00090B4C"/>
    <w:rsid w:val="000A0E3C"/>
    <w:rsid w:val="000C05C7"/>
    <w:rsid w:val="000C33A0"/>
    <w:rsid w:val="00175487"/>
    <w:rsid w:val="001B7AC2"/>
    <w:rsid w:val="001C1047"/>
    <w:rsid w:val="001D1826"/>
    <w:rsid w:val="002213CE"/>
    <w:rsid w:val="00241B0A"/>
    <w:rsid w:val="002539BF"/>
    <w:rsid w:val="002552B6"/>
    <w:rsid w:val="002833E1"/>
    <w:rsid w:val="002854A6"/>
    <w:rsid w:val="002A79BC"/>
    <w:rsid w:val="002B184C"/>
    <w:rsid w:val="002C50B5"/>
    <w:rsid w:val="002D1B9F"/>
    <w:rsid w:val="003150CD"/>
    <w:rsid w:val="00340253"/>
    <w:rsid w:val="00347601"/>
    <w:rsid w:val="00350F30"/>
    <w:rsid w:val="00367996"/>
    <w:rsid w:val="00395B02"/>
    <w:rsid w:val="003B1984"/>
    <w:rsid w:val="003D0664"/>
    <w:rsid w:val="003E1B10"/>
    <w:rsid w:val="003E3073"/>
    <w:rsid w:val="003E61C7"/>
    <w:rsid w:val="00402D5B"/>
    <w:rsid w:val="00415522"/>
    <w:rsid w:val="00475BD4"/>
    <w:rsid w:val="004940FE"/>
    <w:rsid w:val="004A2B1C"/>
    <w:rsid w:val="004B05EA"/>
    <w:rsid w:val="004F2428"/>
    <w:rsid w:val="00516D64"/>
    <w:rsid w:val="00527CE5"/>
    <w:rsid w:val="00581BDA"/>
    <w:rsid w:val="005E546B"/>
    <w:rsid w:val="00600DFF"/>
    <w:rsid w:val="006140CA"/>
    <w:rsid w:val="00651A0B"/>
    <w:rsid w:val="00651BF4"/>
    <w:rsid w:val="00657775"/>
    <w:rsid w:val="006842C7"/>
    <w:rsid w:val="006A4BCA"/>
    <w:rsid w:val="006A52C4"/>
    <w:rsid w:val="006C5357"/>
    <w:rsid w:val="006F7F8B"/>
    <w:rsid w:val="00743458"/>
    <w:rsid w:val="007476FE"/>
    <w:rsid w:val="00780DA6"/>
    <w:rsid w:val="00786054"/>
    <w:rsid w:val="007B531F"/>
    <w:rsid w:val="007D47DB"/>
    <w:rsid w:val="00802A06"/>
    <w:rsid w:val="00805D72"/>
    <w:rsid w:val="008A43BD"/>
    <w:rsid w:val="008D0C31"/>
    <w:rsid w:val="00900950"/>
    <w:rsid w:val="0095578A"/>
    <w:rsid w:val="00960AC7"/>
    <w:rsid w:val="00980386"/>
    <w:rsid w:val="0098703F"/>
    <w:rsid w:val="009B63BD"/>
    <w:rsid w:val="00A4275E"/>
    <w:rsid w:val="00A62200"/>
    <w:rsid w:val="00A737D2"/>
    <w:rsid w:val="00A817B6"/>
    <w:rsid w:val="00AF6C16"/>
    <w:rsid w:val="00B20D59"/>
    <w:rsid w:val="00B23C82"/>
    <w:rsid w:val="00B44E99"/>
    <w:rsid w:val="00B7259B"/>
    <w:rsid w:val="00B9428E"/>
    <w:rsid w:val="00BD030E"/>
    <w:rsid w:val="00CF26DF"/>
    <w:rsid w:val="00D21055"/>
    <w:rsid w:val="00D5474F"/>
    <w:rsid w:val="00D62D27"/>
    <w:rsid w:val="00D703D2"/>
    <w:rsid w:val="00D71576"/>
    <w:rsid w:val="00D90F4B"/>
    <w:rsid w:val="00E060FD"/>
    <w:rsid w:val="00E31E0E"/>
    <w:rsid w:val="00E34E94"/>
    <w:rsid w:val="00E534AB"/>
    <w:rsid w:val="00E604F6"/>
    <w:rsid w:val="00E76BEE"/>
    <w:rsid w:val="00F51C66"/>
    <w:rsid w:val="00F53806"/>
    <w:rsid w:val="00F86299"/>
    <w:rsid w:val="00FA6D2A"/>
    <w:rsid w:val="00FB45FD"/>
    <w:rsid w:val="00FC4E4F"/>
    <w:rsid w:val="00FE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24F822CC"/>
  <w15:chartTrackingRefBased/>
  <w15:docId w15:val="{BEBB4136-B0E4-4836-B0BA-F5EC02883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5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75BD4"/>
    <w:rPr>
      <w:color w:val="808080"/>
    </w:rPr>
  </w:style>
  <w:style w:type="paragraph" w:styleId="ListParagraph">
    <w:name w:val="List Paragraph"/>
    <w:basedOn w:val="Normal"/>
    <w:uiPriority w:val="34"/>
    <w:qFormat/>
    <w:rsid w:val="001C104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2C4"/>
  </w:style>
  <w:style w:type="paragraph" w:styleId="Footer">
    <w:name w:val="footer"/>
    <w:basedOn w:val="Normal"/>
    <w:link w:val="FooterChar"/>
    <w:uiPriority w:val="99"/>
    <w:unhideWhenUsed/>
    <w:rsid w:val="006A5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2C4"/>
  </w:style>
  <w:style w:type="paragraph" w:styleId="BalloonText">
    <w:name w:val="Balloon Text"/>
    <w:basedOn w:val="Normal"/>
    <w:link w:val="BalloonTextChar"/>
    <w:uiPriority w:val="99"/>
    <w:semiHidden/>
    <w:unhideWhenUsed/>
    <w:rsid w:val="00494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0F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2213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213C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703D2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B45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45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45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45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45F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5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1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3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80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1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9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2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3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99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ssex.ac.uk/finance/how/purchasin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urchasingcard@sussex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440DBEEE</Template>
  <TotalTime>0</TotalTime>
  <Pages>1</Pages>
  <Words>230</Words>
  <Characters>1312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Xander Holland</dc:creator>
  <cp:keywords/>
  <dc:description/>
  <cp:lastModifiedBy>Lynne Allen</cp:lastModifiedBy>
  <cp:revision>2</cp:revision>
  <cp:lastPrinted>2018-07-03T13:54:00Z</cp:lastPrinted>
  <dcterms:created xsi:type="dcterms:W3CDTF">2019-02-06T10:10:00Z</dcterms:created>
  <dcterms:modified xsi:type="dcterms:W3CDTF">2019-02-06T10:10:00Z</dcterms:modified>
</cp:coreProperties>
</file>