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page" w:horzAnchor="margin" w:tblpY="2171"/>
        <w:tblW w:w="94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2"/>
      </w:tblGrid>
      <w:tr w:rsidR="002A64AC" w:rsidRPr="00B32D1D" w14:paraId="6526C178" w14:textId="77777777" w:rsidTr="002A64AC">
        <w:trPr>
          <w:trHeight w:hRule="exact" w:val="1928"/>
        </w:trPr>
        <w:tc>
          <w:tcPr>
            <w:tcW w:w="9412" w:type="dxa"/>
          </w:tcPr>
          <w:p w14:paraId="61F73E88" w14:textId="77777777" w:rsidR="002A64AC" w:rsidRPr="00B32D1D" w:rsidRDefault="002A64AC" w:rsidP="002A64AC">
            <w:pPr>
              <w:pStyle w:val="BriefAdresse"/>
              <w:rPr>
                <w:rFonts w:asciiTheme="minorHAnsi" w:hAnsiTheme="minorHAnsi" w:cstheme="minorHAnsi"/>
              </w:rPr>
            </w:pPr>
          </w:p>
        </w:tc>
      </w:tr>
      <w:tr w:rsidR="002A64AC" w:rsidRPr="00351CA9" w14:paraId="5BBA2A70" w14:textId="77777777" w:rsidTr="002A64AC">
        <w:tc>
          <w:tcPr>
            <w:tcW w:w="9412" w:type="dxa"/>
          </w:tcPr>
          <w:p w14:paraId="1AD8FF2C" w14:textId="26C1B8C6" w:rsidR="002A64AC" w:rsidRPr="00B32D1D" w:rsidRDefault="002A64AC" w:rsidP="002A64AC">
            <w:pPr>
              <w:pStyle w:val="BriefDatum"/>
              <w:spacing w:before="100" w:beforeAutospacing="1"/>
              <w:rPr>
                <w:rFonts w:asciiTheme="minorHAnsi" w:hAnsiTheme="minorHAnsi" w:cstheme="minorHAnsi"/>
                <w:b/>
                <w:sz w:val="26"/>
                <w:szCs w:val="26"/>
                <w:lang w:val="de-CH"/>
              </w:rPr>
            </w:pPr>
            <w:r w:rsidRPr="00B32D1D">
              <w:rPr>
                <w:rFonts w:asciiTheme="minorHAnsi" w:hAnsiTheme="minorHAnsi" w:cstheme="minorHAnsi"/>
                <w:b/>
                <w:sz w:val="26"/>
                <w:szCs w:val="26"/>
                <w:lang w:val="de-CH"/>
              </w:rPr>
              <w:t>Anrechnungsformular für Studienleistungen aus eine</w:t>
            </w:r>
            <w:r w:rsidR="00590B3E">
              <w:rPr>
                <w:rFonts w:asciiTheme="minorHAnsi" w:hAnsiTheme="minorHAnsi" w:cstheme="minorHAnsi"/>
                <w:b/>
                <w:sz w:val="26"/>
                <w:szCs w:val="26"/>
                <w:lang w:val="de-CH"/>
              </w:rPr>
              <w:t>r Semestermobilität</w:t>
            </w:r>
          </w:p>
          <w:p w14:paraId="11C20804" w14:textId="77777777" w:rsidR="002A64AC" w:rsidRPr="00B32D1D" w:rsidRDefault="002A64AC" w:rsidP="002A64AC">
            <w:pPr>
              <w:pStyle w:val="BriefDatum"/>
              <w:spacing w:before="500"/>
              <w:rPr>
                <w:rFonts w:asciiTheme="minorHAnsi" w:hAnsiTheme="minorHAnsi" w:cstheme="minorHAnsi"/>
                <w:b/>
                <w:lang w:val="de-CH"/>
              </w:rPr>
            </w:pPr>
          </w:p>
        </w:tc>
      </w:tr>
    </w:tbl>
    <w:p w14:paraId="15934C08" w14:textId="615A6BA9" w:rsidR="00B32D1D" w:rsidRPr="00A640FC" w:rsidRDefault="00B32D1D" w:rsidP="005445C2">
      <w:pPr>
        <w:tabs>
          <w:tab w:val="left" w:pos="1418"/>
          <w:tab w:val="left" w:pos="5812"/>
        </w:tabs>
        <w:rPr>
          <w:rFonts w:asciiTheme="minorHAnsi" w:hAnsiTheme="minorHAnsi" w:cstheme="minorHAnsi"/>
          <w:b/>
          <w:sz w:val="20"/>
          <w:lang w:val="de-CH" w:eastAsia="en-GB"/>
        </w:rPr>
      </w:pPr>
      <w:proofErr w:type="spellStart"/>
      <w:r w:rsidRPr="00A640FC">
        <w:rPr>
          <w:rFonts w:asciiTheme="minorHAnsi" w:hAnsiTheme="minorHAnsi" w:cstheme="minorHAnsi"/>
          <w:b/>
          <w:sz w:val="20"/>
          <w:lang w:val="de-CH" w:eastAsia="en-GB"/>
        </w:rPr>
        <w:t>Stud</w:t>
      </w:r>
      <w:r w:rsidR="00A640FC">
        <w:rPr>
          <w:rFonts w:asciiTheme="minorHAnsi" w:hAnsiTheme="minorHAnsi" w:cstheme="minorHAnsi"/>
          <w:b/>
          <w:sz w:val="20"/>
          <w:lang w:val="de-CH" w:eastAsia="en-GB"/>
        </w:rPr>
        <w:t>ent</w:t>
      </w:r>
      <w:r w:rsidR="001405BB">
        <w:rPr>
          <w:rFonts w:asciiTheme="minorHAnsi" w:hAnsiTheme="minorHAnsi" w:cstheme="minorHAnsi"/>
          <w:b/>
          <w:sz w:val="20"/>
          <w:lang w:val="de-CH" w:eastAsia="en-GB"/>
        </w:rPr>
        <w:t>:</w:t>
      </w:r>
      <w:proofErr w:type="gramStart"/>
      <w:r w:rsidR="00A640FC">
        <w:rPr>
          <w:rFonts w:asciiTheme="minorHAnsi" w:hAnsiTheme="minorHAnsi" w:cstheme="minorHAnsi"/>
          <w:b/>
          <w:sz w:val="20"/>
          <w:lang w:val="de-CH" w:eastAsia="en-GB"/>
        </w:rPr>
        <w:t>in</w:t>
      </w:r>
      <w:proofErr w:type="spellEnd"/>
      <w:r w:rsidRPr="00A640FC">
        <w:rPr>
          <w:rFonts w:asciiTheme="minorHAnsi" w:hAnsiTheme="minorHAnsi" w:cstheme="minorHAnsi"/>
          <w:b/>
          <w:sz w:val="20"/>
          <w:lang w:val="de-CH" w:eastAsia="en-GB"/>
        </w:rPr>
        <w:tab/>
      </w:r>
      <w:r w:rsidRPr="00A640FC">
        <w:rPr>
          <w:rFonts w:asciiTheme="minorHAnsi" w:hAnsiTheme="minorHAnsi" w:cstheme="minorHAnsi"/>
          <w:sz w:val="20"/>
          <w:lang w:val="de-CH" w:eastAsia="en-GB"/>
        </w:rPr>
        <w:t>Nachname</w:t>
      </w:r>
      <w:proofErr w:type="gramEnd"/>
      <w:r w:rsidRPr="00A640FC">
        <w:rPr>
          <w:rFonts w:asciiTheme="minorHAnsi" w:hAnsiTheme="minorHAnsi" w:cstheme="minorHAnsi"/>
          <w:sz w:val="20"/>
          <w:lang w:val="de-CH" w:eastAsia="en-GB"/>
        </w:rPr>
        <w:t xml:space="preserve">: </w:t>
      </w:r>
      <w:r w:rsidRPr="00A640FC">
        <w:rPr>
          <w:rFonts w:asciiTheme="minorHAnsi" w:hAnsiTheme="minorHAnsi" w:cstheme="minorHAnsi"/>
          <w:sz w:val="20"/>
          <w:lang w:val="de-CH" w:eastAsia="en-GB"/>
        </w:rPr>
        <w:tab/>
        <w:t>Vorname:</w:t>
      </w:r>
      <w:r w:rsidR="00590B3E">
        <w:rPr>
          <w:rFonts w:asciiTheme="minorHAnsi" w:hAnsiTheme="minorHAnsi" w:cstheme="minorHAnsi"/>
          <w:sz w:val="20"/>
          <w:lang w:val="de-CH" w:eastAsia="en-GB"/>
        </w:rPr>
        <w:t xml:space="preserve"> </w:t>
      </w:r>
    </w:p>
    <w:p w14:paraId="4ED89616" w14:textId="77777777" w:rsidR="00B32D1D" w:rsidRPr="00A640FC" w:rsidRDefault="00B32D1D" w:rsidP="00B32D1D">
      <w:pPr>
        <w:rPr>
          <w:rFonts w:asciiTheme="minorHAnsi" w:hAnsiTheme="minorHAnsi" w:cstheme="minorHAnsi"/>
          <w:b/>
          <w:sz w:val="20"/>
          <w:lang w:val="de-CH" w:eastAsia="en-GB"/>
        </w:rPr>
      </w:pPr>
    </w:p>
    <w:p w14:paraId="6602B942" w14:textId="5994198A" w:rsidR="00B32D1D" w:rsidRPr="0041640B" w:rsidRDefault="00B32D1D" w:rsidP="005445C2">
      <w:pPr>
        <w:tabs>
          <w:tab w:val="left" w:pos="1418"/>
          <w:tab w:val="left" w:pos="5812"/>
        </w:tabs>
        <w:rPr>
          <w:rFonts w:asciiTheme="minorHAnsi" w:hAnsiTheme="minorHAnsi" w:cstheme="minorHAnsi"/>
          <w:sz w:val="20"/>
          <w:lang w:val="de-CH" w:eastAsia="en-GB"/>
        </w:rPr>
      </w:pPr>
      <w:r w:rsidRPr="0041640B">
        <w:rPr>
          <w:rFonts w:asciiTheme="minorHAnsi" w:hAnsiTheme="minorHAnsi" w:cstheme="minorHAnsi"/>
          <w:b/>
          <w:sz w:val="20"/>
          <w:lang w:val="de-CH" w:eastAsia="en-GB"/>
        </w:rPr>
        <w:t>Austausch</w:t>
      </w:r>
      <w:r w:rsidRPr="0041640B">
        <w:rPr>
          <w:rFonts w:asciiTheme="minorHAnsi" w:hAnsiTheme="minorHAnsi" w:cstheme="minorHAnsi"/>
          <w:b/>
          <w:sz w:val="20"/>
          <w:lang w:val="de-CH" w:eastAsia="en-GB"/>
        </w:rPr>
        <w:tab/>
      </w:r>
      <w:r w:rsidRPr="0041640B">
        <w:rPr>
          <w:rFonts w:asciiTheme="minorHAnsi" w:hAnsiTheme="minorHAnsi" w:cstheme="minorHAnsi"/>
          <w:sz w:val="20"/>
          <w:lang w:val="de-CH" w:eastAsia="en-GB"/>
        </w:rPr>
        <w:t xml:space="preserve">Partneruniversität: </w:t>
      </w:r>
      <w:r w:rsidRPr="0041640B">
        <w:rPr>
          <w:rFonts w:asciiTheme="minorHAnsi" w:hAnsiTheme="minorHAnsi" w:cstheme="minorHAnsi"/>
          <w:sz w:val="20"/>
          <w:lang w:val="de-CH" w:eastAsia="en-GB"/>
        </w:rPr>
        <w:tab/>
        <w:t>HS/FS Jahr:</w:t>
      </w:r>
      <w:r w:rsidR="00590B3E">
        <w:rPr>
          <w:rFonts w:asciiTheme="minorHAnsi" w:hAnsiTheme="minorHAnsi" w:cstheme="minorHAnsi"/>
          <w:sz w:val="20"/>
          <w:lang w:val="de-CH" w:eastAsia="en-GB"/>
        </w:rPr>
        <w:t xml:space="preserve"> </w:t>
      </w:r>
    </w:p>
    <w:p w14:paraId="74C39B23" w14:textId="70A74D6D" w:rsidR="00B32D1D" w:rsidRDefault="00B32D1D" w:rsidP="00B32D1D">
      <w:pPr>
        <w:tabs>
          <w:tab w:val="left" w:pos="1701"/>
          <w:tab w:val="left" w:pos="5812"/>
        </w:tabs>
        <w:rPr>
          <w:rFonts w:asciiTheme="minorHAnsi" w:hAnsiTheme="minorHAnsi" w:cstheme="minorHAnsi"/>
          <w:b/>
          <w:sz w:val="22"/>
          <w:szCs w:val="22"/>
          <w:lang w:val="de-CH" w:eastAsia="en-GB"/>
        </w:rPr>
      </w:pPr>
    </w:p>
    <w:p w14:paraId="5D525132" w14:textId="77777777" w:rsidR="0041640B" w:rsidRPr="00B32D1D" w:rsidRDefault="0041640B" w:rsidP="00B32D1D">
      <w:pPr>
        <w:tabs>
          <w:tab w:val="left" w:pos="1701"/>
          <w:tab w:val="left" w:pos="5812"/>
        </w:tabs>
        <w:rPr>
          <w:rFonts w:asciiTheme="minorHAnsi" w:hAnsiTheme="minorHAnsi" w:cstheme="minorHAnsi"/>
          <w:b/>
          <w:sz w:val="22"/>
          <w:szCs w:val="22"/>
          <w:lang w:val="de-CH" w:eastAsia="en-GB"/>
        </w:rPr>
      </w:pPr>
    </w:p>
    <w:tbl>
      <w:tblPr>
        <w:tblStyle w:val="TableGridLight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2"/>
        <w:gridCol w:w="932"/>
        <w:gridCol w:w="1609"/>
        <w:gridCol w:w="1353"/>
        <w:gridCol w:w="846"/>
        <w:gridCol w:w="983"/>
        <w:gridCol w:w="1266"/>
      </w:tblGrid>
      <w:tr w:rsidR="00590B3E" w:rsidRPr="00351CA9" w14:paraId="01820B34" w14:textId="77777777" w:rsidTr="00590B3E">
        <w:tc>
          <w:tcPr>
            <w:tcW w:w="53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8D6D48" w14:textId="51FE1778" w:rsidR="00590B3E" w:rsidRPr="00B32D1D" w:rsidRDefault="00590B3E" w:rsidP="00B22FA0">
            <w:pPr>
              <w:rPr>
                <w:rFonts w:asciiTheme="minorHAnsi" w:hAnsiTheme="minorHAnsi" w:cstheme="minorHAnsi"/>
                <w:b/>
                <w:i/>
                <w:iCs/>
                <w:color w:val="000000"/>
                <w:sz w:val="18"/>
                <w:szCs w:val="18"/>
                <w:lang w:val="de-CH"/>
              </w:rPr>
            </w:pPr>
            <w:r w:rsidRPr="00B32D1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de-CH" w:eastAsia="en-GB"/>
              </w:rPr>
              <w:t xml:space="preserve">Bitte füllen Sie </w:t>
            </w:r>
            <w:r>
              <w:rPr>
                <w:rFonts w:asciiTheme="minorHAnsi" w:hAnsiTheme="minorHAnsi" w:cstheme="minorHAnsi"/>
                <w:i/>
                <w:iCs/>
                <w:sz w:val="18"/>
                <w:szCs w:val="18"/>
                <w:lang w:val="de-CH" w:eastAsia="en-GB"/>
              </w:rPr>
              <w:t>pro Mobilitätsfach untere drei Spalten</w:t>
            </w:r>
            <w:r w:rsidRPr="00B32D1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de-CH" w:eastAsia="en-GB"/>
              </w:rPr>
              <w:t xml:space="preserve"> aus.</w:t>
            </w:r>
          </w:p>
        </w:tc>
        <w:tc>
          <w:tcPr>
            <w:tcW w:w="4394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A62FBD" w14:textId="4AB2DA22" w:rsidR="00590B3E" w:rsidRPr="00B32D1D" w:rsidRDefault="00590B3E" w:rsidP="00B22FA0">
            <w:pPr>
              <w:rPr>
                <w:rFonts w:asciiTheme="minorHAnsi" w:hAnsiTheme="minorHAnsi" w:cstheme="minorHAnsi"/>
                <w:bCs/>
                <w:i/>
                <w:iCs/>
                <w:color w:val="000000"/>
                <w:sz w:val="18"/>
                <w:szCs w:val="18"/>
                <w:lang w:val="de-CH"/>
              </w:rPr>
            </w:pPr>
            <w:r w:rsidRPr="00B32D1D">
              <w:rPr>
                <w:rFonts w:asciiTheme="minorHAnsi" w:hAnsiTheme="minorHAnsi" w:cstheme="minorHAnsi"/>
                <w:bCs/>
                <w:i/>
                <w:iCs/>
                <w:color w:val="000000"/>
                <w:sz w:val="18"/>
                <w:szCs w:val="18"/>
                <w:lang w:val="de-CH"/>
              </w:rPr>
              <w:t>wird von der Studienadministration befüllt</w:t>
            </w:r>
          </w:p>
        </w:tc>
      </w:tr>
      <w:tr w:rsidR="00590B3E" w:rsidRPr="00351CA9" w14:paraId="45DCCCED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F47D70" w14:textId="2AC4A2E3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Kursnummer</w:t>
            </w:r>
            <w:proofErr w:type="spellEnd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 xml:space="preserve"> und -</w:t>
            </w:r>
            <w:proofErr w:type="spellStart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titel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7D30B1" w14:textId="7F5C205E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Lokale</w:t>
            </w:r>
            <w:proofErr w:type="spellEnd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br/>
              <w:t>Credits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5025AC" w14:textId="18F0ACA5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K</w:t>
            </w:r>
            <w:r w:rsidR="00351CA9">
              <w:rPr>
                <w:rFonts w:asciiTheme="minorHAnsi" w:hAnsiTheme="minorHAnsi" w:cstheme="minorHAnsi"/>
                <w:color w:val="000000"/>
                <w:sz w:val="20"/>
              </w:rPr>
              <w:t>ursk</w:t>
            </w:r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ategorie</w:t>
            </w:r>
            <w:proofErr w:type="spellEnd"/>
          </w:p>
          <w:p w14:paraId="77C1D72E" w14:textId="0B7C543A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@ETH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68FA97" w14:textId="77777777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ECTS@ETH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097F21" w14:textId="7C2A05B2" w:rsidR="00590B3E" w:rsidRPr="00351CA9" w:rsidRDefault="00590B3E" w:rsidP="00590B3E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Note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626EDC" w14:textId="7132057D" w:rsidR="00590B3E" w:rsidRPr="00351CA9" w:rsidRDefault="00590B3E" w:rsidP="0041640B">
            <w:pPr>
              <w:rPr>
                <w:rFonts w:asciiTheme="minorHAnsi" w:hAnsiTheme="minorHAnsi" w:cstheme="minorHAnsi"/>
                <w:color w:val="000000"/>
                <w:sz w:val="20"/>
              </w:rPr>
            </w:pPr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Datum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43DF5E" w14:textId="77777777" w:rsidR="00590B3E" w:rsidRPr="00351CA9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51CA9">
              <w:rPr>
                <w:rFonts w:asciiTheme="minorHAnsi" w:hAnsiTheme="minorHAnsi" w:cstheme="minorHAnsi"/>
                <w:color w:val="000000"/>
                <w:sz w:val="20"/>
              </w:rPr>
              <w:t>Unterschrift</w:t>
            </w:r>
            <w:proofErr w:type="spellEnd"/>
          </w:p>
        </w:tc>
      </w:tr>
      <w:tr w:rsidR="00590B3E" w:rsidRPr="00590B3E" w14:paraId="6C2EE005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6748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37BCFE1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B7B89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1ACC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63F0C2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9C748B1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1804A4" w14:textId="325ECC10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476C9F7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3D1DED1E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111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237E2B3A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118F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76B59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CE0B59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0827B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964341" w14:textId="6D3CA80F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49ED9FF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67264444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7DC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6CCCFC82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FFBA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8D17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3F672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AAC472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64F4B2" w14:textId="12E91A83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D0C2CFA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1638598F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CF8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59C82ECF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AC3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AA58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3DC404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F0EC0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95A353" w14:textId="193F0D60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EA760C6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3D5B6383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7D52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7B64795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10F65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88675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1B1E8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7B38A9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6E1933" w14:textId="0F9C6FD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BC98761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6F354D82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5792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4B066BF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9D56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9A0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1CB3B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3D0392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27326C" w14:textId="35399605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FC622E3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136F7A2D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558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613E26F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A23C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EA7F9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DEBC93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E44D3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F500F5" w14:textId="28BEFC5D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A32A1A1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07137B50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DE4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6D91F9AB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17F3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7E73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7ACBF4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E493B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EF491A" w14:textId="6E73BB4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0D42EC8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635A98F9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5893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5148AED5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7FA64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DC67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B29720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63CD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5C5169" w14:textId="2404D118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FABF81F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590B3E" w:rsidRPr="00590B3E" w14:paraId="689E2CB8" w14:textId="77777777" w:rsidTr="00590B3E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6EE3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3CC9B98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0542E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292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D978BD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09A3C6" w14:textId="77777777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F9ADA6" w14:textId="20E9DE80" w:rsidR="00590B3E" w:rsidRPr="00590B3E" w:rsidRDefault="00590B3E" w:rsidP="00B22FA0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0877B9F" w14:textId="77777777" w:rsidR="00590B3E" w:rsidRPr="00590B3E" w:rsidRDefault="00590B3E" w:rsidP="00590B3E">
            <w:pPr>
              <w:ind w:right="34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17268443" w14:textId="77777777" w:rsidR="00B32D1D" w:rsidRPr="00B32D1D" w:rsidRDefault="00B32D1D" w:rsidP="00B32D1D">
      <w:pPr>
        <w:shd w:val="clear" w:color="auto" w:fill="FFFFFF" w:themeFill="background1"/>
        <w:rPr>
          <w:rFonts w:asciiTheme="minorHAnsi" w:hAnsiTheme="minorHAnsi" w:cstheme="minorHAnsi"/>
          <w:color w:val="17365D" w:themeColor="text2" w:themeShade="BF"/>
          <w:sz w:val="22"/>
          <w:szCs w:val="22"/>
          <w:highlight w:val="yellow"/>
          <w:lang w:eastAsia="en-GB"/>
        </w:rPr>
      </w:pPr>
    </w:p>
    <w:p w14:paraId="3BACAF1E" w14:textId="77777777" w:rsidR="00B32D1D" w:rsidRPr="00B32D1D" w:rsidRDefault="00B32D1D" w:rsidP="00B32D1D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6DBB92E8" w14:textId="77777777" w:rsidR="00B32D1D" w:rsidRPr="0041640B" w:rsidRDefault="00B32D1D" w:rsidP="00B32D1D">
      <w:pPr>
        <w:rPr>
          <w:rFonts w:asciiTheme="minorHAnsi" w:hAnsiTheme="minorHAnsi" w:cstheme="minorHAnsi"/>
          <w:color w:val="000000"/>
          <w:sz w:val="20"/>
          <w:lang w:val="de-CH"/>
        </w:rPr>
      </w:pPr>
      <w:r w:rsidRPr="0041640B">
        <w:rPr>
          <w:rFonts w:asciiTheme="minorHAnsi" w:hAnsiTheme="minorHAnsi" w:cstheme="minorHAnsi"/>
          <w:color w:val="000000"/>
          <w:sz w:val="20"/>
          <w:lang w:val="de-CH"/>
        </w:rPr>
        <w:t xml:space="preserve">Bitte senden Sie das ausgefüllte </w:t>
      </w:r>
      <w:r w:rsidRPr="0041640B">
        <w:rPr>
          <w:rFonts w:asciiTheme="minorHAnsi" w:hAnsiTheme="minorHAnsi" w:cstheme="minorHAnsi"/>
          <w:sz w:val="20"/>
          <w:lang w:val="de-CH"/>
        </w:rPr>
        <w:t>Anrechnungsformular</w:t>
      </w:r>
      <w:r w:rsidRPr="0041640B">
        <w:rPr>
          <w:rFonts w:asciiTheme="minorHAnsi" w:hAnsiTheme="minorHAnsi" w:cstheme="minorHAnsi"/>
          <w:color w:val="000000"/>
          <w:sz w:val="20"/>
          <w:lang w:val="de-CH"/>
        </w:rPr>
        <w:t xml:space="preserve"> an: </w:t>
      </w:r>
      <w:hyperlink r:id="rId7" w:history="1">
        <w:r w:rsidRPr="0041640B">
          <w:rPr>
            <w:rStyle w:val="Hyperlink"/>
            <w:rFonts w:asciiTheme="minorHAnsi" w:hAnsiTheme="minorHAnsi" w:cstheme="minorHAnsi"/>
            <w:sz w:val="20"/>
            <w:lang w:val="de-CH"/>
          </w:rPr>
          <w:t>mobility@inf.ethz.ch</w:t>
        </w:r>
      </w:hyperlink>
    </w:p>
    <w:p w14:paraId="4FFFB575" w14:textId="043C858E" w:rsidR="00B32D1D" w:rsidRDefault="00B32D1D" w:rsidP="00B32D1D">
      <w:pPr>
        <w:rPr>
          <w:rFonts w:asciiTheme="minorHAnsi" w:hAnsiTheme="minorHAnsi" w:cstheme="minorHAnsi"/>
          <w:color w:val="000000"/>
          <w:sz w:val="20"/>
          <w:lang w:val="de-CH"/>
        </w:rPr>
      </w:pPr>
    </w:p>
    <w:p w14:paraId="20DC4133" w14:textId="77777777" w:rsidR="007F7F9B" w:rsidRPr="0041640B" w:rsidRDefault="007F7F9B" w:rsidP="00B32D1D">
      <w:pPr>
        <w:rPr>
          <w:rFonts w:asciiTheme="minorHAnsi" w:hAnsiTheme="minorHAnsi" w:cstheme="minorHAnsi"/>
          <w:color w:val="000000"/>
          <w:sz w:val="20"/>
          <w:lang w:val="de-CH"/>
        </w:rPr>
      </w:pPr>
    </w:p>
    <w:p w14:paraId="659098A9" w14:textId="6C76B4A5" w:rsidR="00370B10" w:rsidRPr="007F7F9B" w:rsidRDefault="007F7F9B" w:rsidP="005445C2">
      <w:pPr>
        <w:rPr>
          <w:rFonts w:asciiTheme="minorHAnsi" w:hAnsiTheme="minorHAnsi" w:cstheme="minorHAnsi"/>
          <w:color w:val="000000"/>
          <w:sz w:val="20"/>
          <w:lang w:val="de-CH"/>
        </w:rPr>
      </w:pPr>
      <w:r>
        <w:rPr>
          <w:rFonts w:asciiTheme="minorHAnsi" w:hAnsiTheme="minorHAnsi" w:cstheme="minorHAnsi"/>
          <w:color w:val="000000"/>
          <w:sz w:val="20"/>
          <w:lang w:val="de-CH"/>
        </w:rPr>
        <w:t>01.07.2025</w:t>
      </w:r>
    </w:p>
    <w:sectPr w:rsidR="00370B10" w:rsidRPr="007F7F9B" w:rsidSect="00B32D1D">
      <w:footerReference w:type="default" r:id="rId8"/>
      <w:headerReference w:type="first" r:id="rId9"/>
      <w:footerReference w:type="first" r:id="rId10"/>
      <w:pgSz w:w="11906" w:h="16838" w:code="9"/>
      <w:pgMar w:top="2410" w:right="1247" w:bottom="2041" w:left="1247" w:header="1702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E5CFB" w14:textId="77777777" w:rsidR="00CE4DA3" w:rsidRDefault="00CE4DA3" w:rsidP="00263F6B">
      <w:pPr>
        <w:pStyle w:val="Header"/>
      </w:pPr>
      <w:r>
        <w:separator/>
      </w:r>
    </w:p>
  </w:endnote>
  <w:endnote w:type="continuationSeparator" w:id="0">
    <w:p w14:paraId="6BA67448" w14:textId="77777777" w:rsidR="00CE4DA3" w:rsidRDefault="00CE4DA3" w:rsidP="00263F6B">
      <w:pPr>
        <w:pStyle w:val="Head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06"/>
      <w:gridCol w:w="4706"/>
    </w:tblGrid>
    <w:tr w:rsidR="00E70FF9" w14:paraId="7C878BF6" w14:textId="77777777" w:rsidTr="006B0C36">
      <w:tc>
        <w:tcPr>
          <w:tcW w:w="4706" w:type="dxa"/>
        </w:tcPr>
        <w:p w14:paraId="3CC4079C" w14:textId="75708CCB" w:rsidR="00E70FF9" w:rsidRPr="00AF25E7" w:rsidRDefault="00E70FF9" w:rsidP="00E70FF9">
          <w:pPr>
            <w:pStyle w:val="Footer"/>
          </w:pPr>
        </w:p>
      </w:tc>
      <w:tc>
        <w:tcPr>
          <w:tcW w:w="4706" w:type="dxa"/>
        </w:tcPr>
        <w:p w14:paraId="4764AE82" w14:textId="77777777" w:rsidR="00E70FF9" w:rsidRPr="00AF25E7" w:rsidRDefault="00E70FF9" w:rsidP="00E70FF9">
          <w:pPr>
            <w:pStyle w:val="Footer"/>
            <w:jc w:val="right"/>
          </w:pPr>
          <w:r w:rsidRPr="001B2535">
            <w:t xml:space="preserve">Page </w:t>
          </w:r>
          <w:r w:rsidRPr="00AF25E7">
            <w:fldChar w:fldCharType="begin"/>
          </w:r>
          <w:r w:rsidRPr="00AF25E7">
            <w:instrText xml:space="preserve"> PAGE  \* Arabic  \* MERGEFORMAT </w:instrText>
          </w:r>
          <w:r w:rsidRPr="00AF25E7">
            <w:fldChar w:fldCharType="separate"/>
          </w:r>
          <w:r>
            <w:t>2</w:t>
          </w:r>
          <w:r w:rsidRPr="00AF25E7">
            <w:fldChar w:fldCharType="end"/>
          </w:r>
          <w:r>
            <w:t xml:space="preserve"> </w:t>
          </w:r>
          <w:r w:rsidRPr="00AF25E7">
            <w:t>/</w:t>
          </w:r>
          <w:r>
            <w:t xml:space="preserve"> </w:t>
          </w:r>
          <w:r w:rsidR="00351CA9">
            <w:fldChar w:fldCharType="begin"/>
          </w:r>
          <w:r w:rsidR="00351CA9">
            <w:instrText xml:space="preserve"> NUMPAGES  \* Arabic  \* MERGEFORMAT </w:instrText>
          </w:r>
          <w:r w:rsidR="00351CA9">
            <w:fldChar w:fldCharType="separate"/>
          </w:r>
          <w:r>
            <w:t>2</w:t>
          </w:r>
          <w:r w:rsidR="00351CA9">
            <w:fldChar w:fldCharType="end"/>
          </w:r>
        </w:p>
      </w:tc>
    </w:tr>
  </w:tbl>
  <w:p w14:paraId="77115B4B" w14:textId="77777777" w:rsidR="004F70E4" w:rsidRPr="006B5FE8" w:rsidRDefault="004F70E4">
    <w:pPr>
      <w:pStyle w:val="Footer"/>
      <w:rPr>
        <w:vanish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3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15"/>
      <w:gridCol w:w="5878"/>
    </w:tblGrid>
    <w:tr w:rsidR="00B035D7" w14:paraId="0149E1FE" w14:textId="77777777" w:rsidTr="00DC677D">
      <w:trPr>
        <w:trHeight w:hRule="exact" w:val="907"/>
      </w:trPr>
      <w:tc>
        <w:tcPr>
          <w:tcW w:w="3515" w:type="dxa"/>
          <w:shd w:val="clear" w:color="auto" w:fill="auto"/>
          <w:vAlign w:val="bottom"/>
        </w:tcPr>
        <w:p w14:paraId="01FAEB45" w14:textId="77777777" w:rsidR="00B035D7" w:rsidRDefault="00B035D7" w:rsidP="007553CD">
          <w:pPr>
            <w:pStyle w:val="Footer"/>
            <w:spacing w:line="240" w:lineRule="atLeast"/>
          </w:pPr>
        </w:p>
      </w:tc>
      <w:tc>
        <w:tcPr>
          <w:tcW w:w="5878" w:type="dxa"/>
          <w:tcBorders>
            <w:left w:val="nil"/>
          </w:tcBorders>
          <w:vAlign w:val="bottom"/>
        </w:tcPr>
        <w:p w14:paraId="12206EDD" w14:textId="77777777" w:rsidR="00B035D7" w:rsidRPr="002F1C41" w:rsidRDefault="00B035D7" w:rsidP="007553CD">
          <w:pPr>
            <w:pStyle w:val="Footer"/>
            <w:spacing w:line="240" w:lineRule="atLeast"/>
            <w:jc w:val="right"/>
            <w:rPr>
              <w:szCs w:val="17"/>
            </w:rPr>
          </w:pPr>
        </w:p>
      </w:tc>
    </w:tr>
  </w:tbl>
  <w:p w14:paraId="0A6F7F41" w14:textId="77777777" w:rsidR="00B035D7" w:rsidRPr="00DE7F23" w:rsidRDefault="00B035D7" w:rsidP="00DE7F23">
    <w:pPr>
      <w:pStyle w:val="FusszeileAbstan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E637F" w14:textId="77777777" w:rsidR="00CE4DA3" w:rsidRDefault="00CE4DA3" w:rsidP="00263F6B">
      <w:pPr>
        <w:pStyle w:val="Header"/>
      </w:pPr>
      <w:r>
        <w:separator/>
      </w:r>
    </w:p>
  </w:footnote>
  <w:footnote w:type="continuationSeparator" w:id="0">
    <w:p w14:paraId="57BBB1F3" w14:textId="77777777" w:rsidR="00CE4DA3" w:rsidRDefault="00CE4DA3" w:rsidP="00263F6B">
      <w:pPr>
        <w:pStyle w:val="Heade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margin" w:tblpY="568"/>
      <w:tblW w:w="94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6"/>
      <w:gridCol w:w="3836"/>
    </w:tblGrid>
    <w:tr w:rsidR="000E7459" w:rsidRPr="005B7F50" w14:paraId="6CBB99CA" w14:textId="77777777" w:rsidTr="00F87214">
      <w:trPr>
        <w:cantSplit/>
        <w:trHeight w:val="2126"/>
      </w:trPr>
      <w:tc>
        <w:tcPr>
          <w:tcW w:w="5358" w:type="dxa"/>
        </w:tcPr>
        <w:p w14:paraId="3C14BD2F" w14:textId="77777777" w:rsidR="006E3BC5" w:rsidRPr="001B2535" w:rsidRDefault="008D2A78" w:rsidP="001F00D9">
          <w:pPr>
            <w:pStyle w:val="Header"/>
            <w:rPr>
              <w:lang w:val="en-GB"/>
            </w:rPr>
          </w:pPr>
          <w:r w:rsidRPr="001B2535">
            <w:rPr>
              <w:noProof/>
              <w:lang w:val="en-US"/>
            </w:rPr>
            <w:drawing>
              <wp:anchor distT="0" distB="0" distL="114300" distR="114300" simplePos="0" relativeHeight="251659776" behindDoc="0" locked="1" layoutInCell="1" allowOverlap="1" wp14:anchorId="04F3B78F" wp14:editId="14D5A618">
                <wp:simplePos x="0" y="0"/>
                <wp:positionH relativeFrom="margin">
                  <wp:posOffset>0</wp:posOffset>
                </wp:positionH>
                <wp:positionV relativeFrom="margin">
                  <wp:posOffset>635</wp:posOffset>
                </wp:positionV>
                <wp:extent cx="2228400" cy="597600"/>
                <wp:effectExtent l="0" t="0" r="0" b="0"/>
                <wp:wrapSquare wrapText="bothSides"/>
                <wp:docPr id="15" name="Grafi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_eth_logo_lang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8400" cy="597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686" w:type="dxa"/>
        </w:tcPr>
        <w:sdt>
          <w:sdtPr>
            <w:rPr>
              <w:lang w:val="en-GB"/>
            </w:rPr>
            <w:alias w:val="Einheit"/>
            <w:tag w:val="einheit"/>
            <w:id w:val="2255200"/>
            <w:text w:multiLine="1"/>
          </w:sdtPr>
          <w:sdtEndPr/>
          <w:sdtContent>
            <w:p w14:paraId="02AA7ABC" w14:textId="28788D0B" w:rsidR="00A00971" w:rsidRPr="001B2535" w:rsidRDefault="00064762" w:rsidP="001B2535">
              <w:pPr>
                <w:pStyle w:val="AbsEinheit"/>
                <w:framePr w:wrap="auto" w:vAnchor="margin" w:hAnchor="text" w:yAlign="inline"/>
                <w:rPr>
                  <w:sz w:val="19"/>
                  <w:szCs w:val="20"/>
                  <w:lang w:val="en-GB"/>
                </w:rPr>
              </w:pPr>
              <w:r>
                <w:rPr>
                  <w:lang w:val="en-GB"/>
                </w:rPr>
                <w:t>Department of Computer Science</w:t>
              </w:r>
              <w:r w:rsidR="001B2535" w:rsidRPr="001B2535">
                <w:rPr>
                  <w:lang w:val="en-GB"/>
                </w:rPr>
                <w:br/>
              </w:r>
              <w:r w:rsidR="005B7F50">
                <w:rPr>
                  <w:lang w:val="en-GB"/>
                </w:rPr>
                <w:t xml:space="preserve">Student </w:t>
              </w:r>
              <w:r w:rsidR="00590B3E">
                <w:rPr>
                  <w:lang w:val="en-GB"/>
                </w:rPr>
                <w:t>Mobility</w:t>
              </w:r>
            </w:p>
          </w:sdtContent>
        </w:sdt>
        <w:sdt>
          <w:sdtPr>
            <w:rPr>
              <w:b/>
              <w:sz w:val="20"/>
              <w:lang w:val="en-GB"/>
            </w:rPr>
            <w:alias w:val="Absender"/>
            <w:tag w:val="absender"/>
            <w:id w:val="6027293"/>
            <w:docPartList>
              <w:docPartGallery w:val="Quick Parts"/>
              <w:docPartCategory w:val="Absender"/>
            </w:docPartList>
          </w:sdtPr>
          <w:sdtEndPr>
            <w:rPr>
              <w:b w:val="0"/>
              <w:sz w:val="17"/>
            </w:rPr>
          </w:sdtEndPr>
          <w:sdtContent>
            <w:p w14:paraId="61333CC9" w14:textId="77777777" w:rsidR="001B2535" w:rsidRPr="00A640FC" w:rsidRDefault="001B2535" w:rsidP="001B2535">
              <w:pPr>
                <w:pStyle w:val="AbsAdresse"/>
              </w:pPr>
              <w:r w:rsidRPr="00A640FC">
                <w:t>ETH Zurich</w:t>
              </w:r>
            </w:p>
            <w:p w14:paraId="71866A91" w14:textId="1B8641E0" w:rsidR="001B2535" w:rsidRPr="005B7F50" w:rsidRDefault="00064762" w:rsidP="001B2535">
              <w:pPr>
                <w:pStyle w:val="AbsAdresse"/>
              </w:pPr>
              <w:r w:rsidRPr="005B7F50">
                <w:t xml:space="preserve">CAB </w:t>
              </w:r>
              <w:r w:rsidR="007F5313">
                <w:t>H</w:t>
              </w:r>
              <w:r w:rsidRPr="005B7F50">
                <w:t xml:space="preserve"> </w:t>
              </w:r>
              <w:r w:rsidR="007F5313">
                <w:t>36</w:t>
              </w:r>
              <w:r w:rsidRPr="005B7F50">
                <w:t>.1</w:t>
              </w:r>
            </w:p>
            <w:p w14:paraId="4CB34306" w14:textId="53A714EE" w:rsidR="001B2535" w:rsidRPr="005B7F50" w:rsidRDefault="00064762" w:rsidP="001B2535">
              <w:pPr>
                <w:pStyle w:val="AbsAdresse"/>
              </w:pPr>
              <w:r w:rsidRPr="005B7F50">
                <w:t>Universitätstrasse 6</w:t>
              </w:r>
            </w:p>
            <w:p w14:paraId="05F14171" w14:textId="0899DBEF" w:rsidR="001B2535" w:rsidRPr="005B7F50" w:rsidRDefault="00064762" w:rsidP="001B2535">
              <w:pPr>
                <w:pStyle w:val="AbsAdresse"/>
              </w:pPr>
              <w:r w:rsidRPr="005B7F50">
                <w:t xml:space="preserve">8092 Zürich, </w:t>
              </w:r>
              <w:proofErr w:type="spellStart"/>
              <w:r w:rsidRPr="005B7F50">
                <w:t>Switzerland</w:t>
              </w:r>
              <w:proofErr w:type="spellEnd"/>
            </w:p>
            <w:p w14:paraId="41156FE6" w14:textId="39540191" w:rsidR="00064762" w:rsidRPr="005B7F50" w:rsidRDefault="00351CA9" w:rsidP="001B2535">
              <w:pPr>
                <w:pStyle w:val="AbsAdresse"/>
              </w:pPr>
              <w:hyperlink r:id="rId2" w:history="1">
                <w:r w:rsidR="00064762" w:rsidRPr="005B7F50">
                  <w:rPr>
                    <w:rStyle w:val="Hyperlink"/>
                  </w:rPr>
                  <w:t>mobility@inf.ethz.ch</w:t>
                </w:r>
              </w:hyperlink>
            </w:p>
            <w:p w14:paraId="3950D301" w14:textId="066F25F6" w:rsidR="000E7459" w:rsidRPr="005B7F50" w:rsidRDefault="00351CA9" w:rsidP="001B2535">
              <w:pPr>
                <w:pStyle w:val="AbsAdresse"/>
              </w:pPr>
              <w:hyperlink r:id="rId3" w:history="1">
                <w:r w:rsidR="00064762" w:rsidRPr="005B7F50">
                  <w:rPr>
                    <w:rStyle w:val="Hyperlink"/>
                  </w:rPr>
                  <w:t>www.inf.ethz.ch</w:t>
                </w:r>
              </w:hyperlink>
            </w:p>
          </w:sdtContent>
        </w:sdt>
      </w:tc>
    </w:tr>
  </w:tbl>
  <w:p w14:paraId="7407BEB5" w14:textId="77777777" w:rsidR="00263F6B" w:rsidRPr="005B7F50" w:rsidRDefault="00263F6B" w:rsidP="00A00971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styleLockTheme/>
  <w:defaultTabStop w:val="708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53B"/>
    <w:rsid w:val="000059A8"/>
    <w:rsid w:val="00010699"/>
    <w:rsid w:val="0001191F"/>
    <w:rsid w:val="000200EA"/>
    <w:rsid w:val="00031F5B"/>
    <w:rsid w:val="0003670E"/>
    <w:rsid w:val="00042CB8"/>
    <w:rsid w:val="00044725"/>
    <w:rsid w:val="00054D11"/>
    <w:rsid w:val="00056048"/>
    <w:rsid w:val="00064762"/>
    <w:rsid w:val="000714CF"/>
    <w:rsid w:val="0007755A"/>
    <w:rsid w:val="0009203B"/>
    <w:rsid w:val="000A6BD3"/>
    <w:rsid w:val="000C6F40"/>
    <w:rsid w:val="000E47D3"/>
    <w:rsid w:val="000E7459"/>
    <w:rsid w:val="000F1318"/>
    <w:rsid w:val="000F4868"/>
    <w:rsid w:val="000F63B9"/>
    <w:rsid w:val="00106963"/>
    <w:rsid w:val="001405BB"/>
    <w:rsid w:val="00152386"/>
    <w:rsid w:val="00152F0F"/>
    <w:rsid w:val="00172AE3"/>
    <w:rsid w:val="00195BAC"/>
    <w:rsid w:val="001A43DC"/>
    <w:rsid w:val="001B1058"/>
    <w:rsid w:val="001B2535"/>
    <w:rsid w:val="001C72CA"/>
    <w:rsid w:val="001F00D9"/>
    <w:rsid w:val="001F188E"/>
    <w:rsid w:val="001F6ED0"/>
    <w:rsid w:val="00201717"/>
    <w:rsid w:val="0021488C"/>
    <w:rsid w:val="00220706"/>
    <w:rsid w:val="002347F7"/>
    <w:rsid w:val="0024032D"/>
    <w:rsid w:val="00263F6B"/>
    <w:rsid w:val="00274D3D"/>
    <w:rsid w:val="00276662"/>
    <w:rsid w:val="002805BD"/>
    <w:rsid w:val="002A64AC"/>
    <w:rsid w:val="002C7E38"/>
    <w:rsid w:val="002D336D"/>
    <w:rsid w:val="002E0B50"/>
    <w:rsid w:val="0030170D"/>
    <w:rsid w:val="00305BEC"/>
    <w:rsid w:val="00311399"/>
    <w:rsid w:val="00317CE2"/>
    <w:rsid w:val="003259DC"/>
    <w:rsid w:val="00325E65"/>
    <w:rsid w:val="00351CA9"/>
    <w:rsid w:val="00370B10"/>
    <w:rsid w:val="00375F9A"/>
    <w:rsid w:val="003972F7"/>
    <w:rsid w:val="003B1528"/>
    <w:rsid w:val="003B2883"/>
    <w:rsid w:val="003F699C"/>
    <w:rsid w:val="00401A8F"/>
    <w:rsid w:val="00404CE0"/>
    <w:rsid w:val="0041640B"/>
    <w:rsid w:val="00454AE4"/>
    <w:rsid w:val="00475703"/>
    <w:rsid w:val="00476243"/>
    <w:rsid w:val="00483589"/>
    <w:rsid w:val="0048618B"/>
    <w:rsid w:val="004A21BE"/>
    <w:rsid w:val="004B780F"/>
    <w:rsid w:val="004C1131"/>
    <w:rsid w:val="004F70E4"/>
    <w:rsid w:val="005061D9"/>
    <w:rsid w:val="0052035F"/>
    <w:rsid w:val="005203EB"/>
    <w:rsid w:val="00523E6E"/>
    <w:rsid w:val="00533161"/>
    <w:rsid w:val="00541C4B"/>
    <w:rsid w:val="005445C2"/>
    <w:rsid w:val="00555B50"/>
    <w:rsid w:val="00590B3E"/>
    <w:rsid w:val="00596F21"/>
    <w:rsid w:val="005B1C9D"/>
    <w:rsid w:val="005B7F50"/>
    <w:rsid w:val="005C42FB"/>
    <w:rsid w:val="005D774A"/>
    <w:rsid w:val="005D7E9B"/>
    <w:rsid w:val="00610439"/>
    <w:rsid w:val="006128F0"/>
    <w:rsid w:val="006159BA"/>
    <w:rsid w:val="00617955"/>
    <w:rsid w:val="00621B2C"/>
    <w:rsid w:val="0063536D"/>
    <w:rsid w:val="00644675"/>
    <w:rsid w:val="00664E24"/>
    <w:rsid w:val="00676D4C"/>
    <w:rsid w:val="00687124"/>
    <w:rsid w:val="006A5C9C"/>
    <w:rsid w:val="006A79FB"/>
    <w:rsid w:val="006B5FE8"/>
    <w:rsid w:val="006E3BC5"/>
    <w:rsid w:val="006F0171"/>
    <w:rsid w:val="0070115D"/>
    <w:rsid w:val="00706AED"/>
    <w:rsid w:val="0072747A"/>
    <w:rsid w:val="00732FAE"/>
    <w:rsid w:val="00734FED"/>
    <w:rsid w:val="00743EBC"/>
    <w:rsid w:val="007553CD"/>
    <w:rsid w:val="007A003D"/>
    <w:rsid w:val="007B0311"/>
    <w:rsid w:val="007B2097"/>
    <w:rsid w:val="007B7167"/>
    <w:rsid w:val="007C13FB"/>
    <w:rsid w:val="007D560E"/>
    <w:rsid w:val="007F5313"/>
    <w:rsid w:val="007F7F9B"/>
    <w:rsid w:val="00806329"/>
    <w:rsid w:val="00816214"/>
    <w:rsid w:val="00832513"/>
    <w:rsid w:val="00840716"/>
    <w:rsid w:val="00872C12"/>
    <w:rsid w:val="008863B4"/>
    <w:rsid w:val="008A1D95"/>
    <w:rsid w:val="008B2B62"/>
    <w:rsid w:val="008D2A78"/>
    <w:rsid w:val="008F1EEB"/>
    <w:rsid w:val="0090469D"/>
    <w:rsid w:val="00921D11"/>
    <w:rsid w:val="00924967"/>
    <w:rsid w:val="009309BE"/>
    <w:rsid w:val="00940EA1"/>
    <w:rsid w:val="00967911"/>
    <w:rsid w:val="0097058E"/>
    <w:rsid w:val="00981F76"/>
    <w:rsid w:val="009871BD"/>
    <w:rsid w:val="009959FE"/>
    <w:rsid w:val="00996C11"/>
    <w:rsid w:val="009A621D"/>
    <w:rsid w:val="009B0E18"/>
    <w:rsid w:val="009B7BCA"/>
    <w:rsid w:val="009C1F61"/>
    <w:rsid w:val="009D21BB"/>
    <w:rsid w:val="009D3E17"/>
    <w:rsid w:val="00A00971"/>
    <w:rsid w:val="00A01B8D"/>
    <w:rsid w:val="00A445D5"/>
    <w:rsid w:val="00A640FC"/>
    <w:rsid w:val="00A76DE5"/>
    <w:rsid w:val="00AA26D5"/>
    <w:rsid w:val="00AC2903"/>
    <w:rsid w:val="00AD2C78"/>
    <w:rsid w:val="00AE54A2"/>
    <w:rsid w:val="00AE7C60"/>
    <w:rsid w:val="00AF091B"/>
    <w:rsid w:val="00AF14DB"/>
    <w:rsid w:val="00AF25E7"/>
    <w:rsid w:val="00B00412"/>
    <w:rsid w:val="00B01352"/>
    <w:rsid w:val="00B035D7"/>
    <w:rsid w:val="00B12944"/>
    <w:rsid w:val="00B26B2C"/>
    <w:rsid w:val="00B32D1D"/>
    <w:rsid w:val="00B3752D"/>
    <w:rsid w:val="00B51CB2"/>
    <w:rsid w:val="00B8453B"/>
    <w:rsid w:val="00BE53A0"/>
    <w:rsid w:val="00BE6F77"/>
    <w:rsid w:val="00BF2879"/>
    <w:rsid w:val="00BF3A55"/>
    <w:rsid w:val="00BF4D68"/>
    <w:rsid w:val="00BF5B7D"/>
    <w:rsid w:val="00C00DBE"/>
    <w:rsid w:val="00C20BAB"/>
    <w:rsid w:val="00C3085B"/>
    <w:rsid w:val="00C328EA"/>
    <w:rsid w:val="00C32F3B"/>
    <w:rsid w:val="00C3445D"/>
    <w:rsid w:val="00C53372"/>
    <w:rsid w:val="00C56FC7"/>
    <w:rsid w:val="00C66AB4"/>
    <w:rsid w:val="00C845A0"/>
    <w:rsid w:val="00C8765A"/>
    <w:rsid w:val="00CE4DA3"/>
    <w:rsid w:val="00CF2CE2"/>
    <w:rsid w:val="00D01A53"/>
    <w:rsid w:val="00D01E1B"/>
    <w:rsid w:val="00D06AAD"/>
    <w:rsid w:val="00D06CC0"/>
    <w:rsid w:val="00D27086"/>
    <w:rsid w:val="00D32B7D"/>
    <w:rsid w:val="00D33786"/>
    <w:rsid w:val="00D33C31"/>
    <w:rsid w:val="00D443AB"/>
    <w:rsid w:val="00D607C5"/>
    <w:rsid w:val="00DA7673"/>
    <w:rsid w:val="00DB3E21"/>
    <w:rsid w:val="00DC677D"/>
    <w:rsid w:val="00DC75F8"/>
    <w:rsid w:val="00DD30DE"/>
    <w:rsid w:val="00DD6C7F"/>
    <w:rsid w:val="00DE7F23"/>
    <w:rsid w:val="00DF65C0"/>
    <w:rsid w:val="00E12BF1"/>
    <w:rsid w:val="00E14013"/>
    <w:rsid w:val="00E149EA"/>
    <w:rsid w:val="00E2206F"/>
    <w:rsid w:val="00E271C5"/>
    <w:rsid w:val="00E3004B"/>
    <w:rsid w:val="00E3074E"/>
    <w:rsid w:val="00E3623C"/>
    <w:rsid w:val="00E42AA2"/>
    <w:rsid w:val="00E54650"/>
    <w:rsid w:val="00E64405"/>
    <w:rsid w:val="00E70FF9"/>
    <w:rsid w:val="00E7380D"/>
    <w:rsid w:val="00E975A0"/>
    <w:rsid w:val="00EA72DF"/>
    <w:rsid w:val="00EC38EB"/>
    <w:rsid w:val="00EC4ED6"/>
    <w:rsid w:val="00EC6ABD"/>
    <w:rsid w:val="00F23597"/>
    <w:rsid w:val="00F31B0E"/>
    <w:rsid w:val="00F35057"/>
    <w:rsid w:val="00F40F16"/>
    <w:rsid w:val="00F55EF0"/>
    <w:rsid w:val="00F72AB5"/>
    <w:rsid w:val="00F77AE1"/>
    <w:rsid w:val="00F87214"/>
    <w:rsid w:val="00F95BDF"/>
    <w:rsid w:val="00FA576A"/>
    <w:rsid w:val="00FC499F"/>
    <w:rsid w:val="00FD6677"/>
    <w:rsid w:val="00FD6A4F"/>
    <w:rsid w:val="00FE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4DD7335A"/>
  <w15:docId w15:val="{2DC3A9A8-98F8-48C1-8B09-2446DC128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535"/>
    <w:pPr>
      <w:spacing w:line="250" w:lineRule="atLeast"/>
    </w:pPr>
    <w:rPr>
      <w:sz w:val="19"/>
      <w:lang w:val="en-GB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C66AB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C66A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StandardBriefkopf"/>
    <w:link w:val="HeaderChar"/>
    <w:uiPriority w:val="99"/>
    <w:rsid w:val="00BE53A0"/>
  </w:style>
  <w:style w:type="character" w:customStyle="1" w:styleId="HeaderChar">
    <w:name w:val="Header Char"/>
    <w:basedOn w:val="DefaultParagraphFont"/>
    <w:link w:val="Header"/>
    <w:uiPriority w:val="99"/>
    <w:rsid w:val="00BE53A0"/>
    <w:rPr>
      <w:sz w:val="17"/>
      <w:szCs w:val="22"/>
    </w:rPr>
  </w:style>
  <w:style w:type="paragraph" w:styleId="Footer">
    <w:name w:val="footer"/>
    <w:basedOn w:val="StandardBriefkopf"/>
    <w:link w:val="FooterChar"/>
    <w:uiPriority w:val="99"/>
    <w:rsid w:val="00BE53A0"/>
  </w:style>
  <w:style w:type="character" w:customStyle="1" w:styleId="FooterChar">
    <w:name w:val="Footer Char"/>
    <w:basedOn w:val="DefaultParagraphFont"/>
    <w:link w:val="Footer"/>
    <w:uiPriority w:val="99"/>
    <w:rsid w:val="00BE53A0"/>
    <w:rPr>
      <w:sz w:val="17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F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F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3F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Briefkopf">
    <w:name w:val="Standard_Briefkopf"/>
    <w:rsid w:val="00B01352"/>
    <w:pPr>
      <w:spacing w:line="220" w:lineRule="atLeast"/>
    </w:pPr>
    <w:rPr>
      <w:sz w:val="17"/>
      <w:szCs w:val="22"/>
    </w:rPr>
  </w:style>
  <w:style w:type="paragraph" w:customStyle="1" w:styleId="AbsEinheit">
    <w:name w:val="Abs_Einheit"/>
    <w:basedOn w:val="StandardBriefkopf"/>
    <w:autoRedefine/>
    <w:rsid w:val="00BE53A0"/>
    <w:pPr>
      <w:framePr w:wrap="around" w:vAnchor="page" w:hAnchor="margin" w:y="568"/>
      <w:spacing w:before="508" w:after="230"/>
    </w:pPr>
    <w:rPr>
      <w:b/>
    </w:rPr>
  </w:style>
  <w:style w:type="paragraph" w:customStyle="1" w:styleId="AbsAdresse">
    <w:name w:val="Abs_Adresse"/>
    <w:basedOn w:val="StandardBriefkopf"/>
    <w:rsid w:val="00BE53A0"/>
  </w:style>
  <w:style w:type="paragraph" w:customStyle="1" w:styleId="BriefBetreffFolgeseite">
    <w:name w:val="Brief_Betreff_Folgeseite"/>
    <w:basedOn w:val="Header"/>
    <w:link w:val="BriefBetreffFolgeseiteZchn"/>
    <w:rsid w:val="00BE53A0"/>
    <w:rPr>
      <w:b/>
      <w:szCs w:val="17"/>
    </w:rPr>
  </w:style>
  <w:style w:type="paragraph" w:customStyle="1" w:styleId="BriefAdresse">
    <w:name w:val="Brief_Adresse"/>
    <w:basedOn w:val="Normal"/>
    <w:rsid w:val="00F23597"/>
  </w:style>
  <w:style w:type="paragraph" w:customStyle="1" w:styleId="BriefBeilagen">
    <w:name w:val="Brief_Beilagen"/>
    <w:basedOn w:val="Normal"/>
    <w:qFormat/>
    <w:rsid w:val="00DC677D"/>
    <w:pPr>
      <w:tabs>
        <w:tab w:val="left" w:pos="284"/>
      </w:tabs>
    </w:pPr>
  </w:style>
  <w:style w:type="paragraph" w:customStyle="1" w:styleId="BriefBetreff">
    <w:name w:val="Brief_Betreff"/>
    <w:basedOn w:val="Normal"/>
    <w:rsid w:val="00BE53A0"/>
    <w:pPr>
      <w:framePr w:wrap="around" w:vAnchor="page" w:hAnchor="margin" w:y="2978"/>
      <w:shd w:val="clear" w:color="F2F2F2" w:themeColor="background1" w:themeShade="F2" w:fill="auto"/>
      <w:spacing w:before="500" w:after="500"/>
      <w:contextualSpacing/>
    </w:pPr>
    <w:rPr>
      <w:b/>
    </w:rPr>
  </w:style>
  <w:style w:type="paragraph" w:customStyle="1" w:styleId="BriefDatum">
    <w:name w:val="Brief_Datum"/>
    <w:basedOn w:val="Normal"/>
    <w:qFormat/>
    <w:rsid w:val="00BE53A0"/>
  </w:style>
  <w:style w:type="paragraph" w:customStyle="1" w:styleId="BriefGruss">
    <w:name w:val="Brief_Gruss"/>
    <w:basedOn w:val="Normal"/>
    <w:next w:val="BriefUnterschrift"/>
    <w:qFormat/>
    <w:rsid w:val="003B1528"/>
    <w:pPr>
      <w:spacing w:before="500" w:after="250"/>
      <w:contextualSpacing/>
    </w:pPr>
  </w:style>
  <w:style w:type="paragraph" w:customStyle="1" w:styleId="BriefLauftext">
    <w:name w:val="Brief_Lauftext"/>
    <w:basedOn w:val="Normal"/>
    <w:rsid w:val="003F699C"/>
    <w:pPr>
      <w:spacing w:after="250"/>
    </w:pPr>
  </w:style>
  <w:style w:type="paragraph" w:customStyle="1" w:styleId="BriefUnterschrift">
    <w:name w:val="Brief_Unterschrift"/>
    <w:basedOn w:val="Normal"/>
    <w:next w:val="BriefBeilagen"/>
    <w:qFormat/>
    <w:rsid w:val="003B1528"/>
    <w:pPr>
      <w:spacing w:before="500" w:after="250"/>
      <w:contextualSpacing/>
    </w:pPr>
  </w:style>
  <w:style w:type="character" w:styleId="PlaceholderText">
    <w:name w:val="Placeholder Text"/>
    <w:basedOn w:val="DefaultParagraphFont"/>
    <w:uiPriority w:val="99"/>
    <w:semiHidden/>
    <w:rsid w:val="00DD30DE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C20BA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BA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riefBetreffFolgeseiteZchn">
    <w:name w:val="Brief_Betreff_Folgeseite Zchn"/>
    <w:basedOn w:val="HeaderChar"/>
    <w:link w:val="BriefBetreffFolgeseite"/>
    <w:rsid w:val="00BE53A0"/>
    <w:rPr>
      <w:b/>
      <w:sz w:val="17"/>
      <w:szCs w:val="17"/>
    </w:rPr>
  </w:style>
  <w:style w:type="paragraph" w:customStyle="1" w:styleId="FusszeileAbstand">
    <w:name w:val="Fusszeile_Abstand"/>
    <w:basedOn w:val="Footer"/>
    <w:rsid w:val="0021488C"/>
    <w:pPr>
      <w:spacing w:line="14" w:lineRule="exact"/>
    </w:pPr>
  </w:style>
  <w:style w:type="paragraph" w:customStyle="1" w:styleId="BriefKlassifizierung">
    <w:name w:val="Brief_Klassifizierung"/>
    <w:basedOn w:val="BriefDatum"/>
    <w:qFormat/>
    <w:rsid w:val="00E70FF9"/>
    <w:pPr>
      <w:framePr w:wrap="around" w:vAnchor="page" w:hAnchor="margin" w:y="2978"/>
    </w:pPr>
    <w:rPr>
      <w:b/>
      <w:bCs/>
      <w:lang w:val="de-CH"/>
    </w:rPr>
  </w:style>
  <w:style w:type="character" w:styleId="Hyperlink">
    <w:name w:val="Hyperlink"/>
    <w:basedOn w:val="DefaultParagraphFont"/>
    <w:uiPriority w:val="99"/>
    <w:unhideWhenUsed/>
    <w:rsid w:val="0006476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76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B32D1D"/>
    <w:rPr>
      <w:rFonts w:eastAsia="Calibri"/>
      <w:lang w:eastAsia="de-CH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obility@inf.ethz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nf.ethz.ch" TargetMode="External"/><Relationship Id="rId2" Type="http://schemas.openxmlformats.org/officeDocument/2006/relationships/hyperlink" Target="mailto:mobility@inf.ethz.ch" TargetMode="External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brigitte\AppData\Local\Temp\Temp1_eth-wordtemplates-korrespondenz.zip\Brief\eth_brief_A4_en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ETH 1">
      <a:srgbClr val="1F407A"/>
    </a:custClr>
    <a:custClr name="ETH 2">
      <a:srgbClr val="485A2C"/>
    </a:custClr>
    <a:custClr name="ETH 3">
      <a:srgbClr val="1269B0"/>
    </a:custClr>
    <a:custClr name="ETH 4">
      <a:srgbClr val="72791C"/>
    </a:custClr>
    <a:custClr name="ETH 5">
      <a:srgbClr val="91056A"/>
    </a:custClr>
    <a:custClr name="ETH 6">
      <a:srgbClr val="6F6F6F"/>
    </a:custClr>
    <a:custClr name="ETH 7">
      <a:srgbClr val="A8322D"/>
    </a:custClr>
    <a:custClr name="ETH 8">
      <a:srgbClr val="007A96"/>
    </a:custClr>
    <a:custClr name="ETH 9">
      <a:srgbClr val="956013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4B580-95C8-4963-A024-2D617B5F3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eth_brief_A4_en</Template>
  <TotalTime>0</TotalTime>
  <Pages>1</Pages>
  <Words>78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  Brigitte Regula</dc:creator>
  <cp:lastModifiedBy>Marti  Brigitte</cp:lastModifiedBy>
  <cp:revision>15</cp:revision>
  <cp:lastPrinted>2013-06-09T08:54:00Z</cp:lastPrinted>
  <dcterms:created xsi:type="dcterms:W3CDTF">2023-02-13T20:59:00Z</dcterms:created>
  <dcterms:modified xsi:type="dcterms:W3CDTF">2025-07-01T12:00:00Z</dcterms:modified>
</cp:coreProperties>
</file>